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6C114" w14:textId="77777777" w:rsidR="003419DC" w:rsidRPr="00BD026A" w:rsidRDefault="003419DC" w:rsidP="003419DC">
      <w:pPr>
        <w:jc w:val="both"/>
        <w:rPr>
          <w:b/>
          <w:sz w:val="28"/>
          <w:szCs w:val="28"/>
        </w:rPr>
      </w:pPr>
      <w:bookmarkStart w:id="0" w:name="_GoBack"/>
      <w:bookmarkEnd w:id="0"/>
      <w:r w:rsidRPr="00BD026A">
        <w:rPr>
          <w:b/>
          <w:sz w:val="28"/>
          <w:szCs w:val="28"/>
        </w:rPr>
        <w:t>Ú</w:t>
      </w:r>
      <w:r w:rsidR="00217B3E">
        <w:rPr>
          <w:b/>
          <w:sz w:val="28"/>
          <w:szCs w:val="28"/>
        </w:rPr>
        <w:t>stav pro státní kontrolu veterinárních biopreparátů a léčiv</w:t>
      </w:r>
      <w:r w:rsidRPr="00BD026A">
        <w:rPr>
          <w:b/>
          <w:sz w:val="28"/>
          <w:szCs w:val="28"/>
        </w:rPr>
        <w:t xml:space="preserve"> </w:t>
      </w:r>
      <w:r w:rsidR="00135D24">
        <w:rPr>
          <w:b/>
          <w:sz w:val="28"/>
          <w:szCs w:val="28"/>
        </w:rPr>
        <w:t xml:space="preserve">(dále ÚSKVBL) </w:t>
      </w:r>
      <w:r w:rsidRPr="00BD026A">
        <w:rPr>
          <w:b/>
          <w:sz w:val="28"/>
          <w:szCs w:val="28"/>
        </w:rPr>
        <w:t>vyhla</w:t>
      </w:r>
      <w:r w:rsidR="004F6106">
        <w:rPr>
          <w:b/>
          <w:sz w:val="28"/>
          <w:szCs w:val="28"/>
        </w:rPr>
        <w:t xml:space="preserve">šuje výběrové řízení na pozici </w:t>
      </w:r>
      <w:r w:rsidR="00A8002B">
        <w:rPr>
          <w:b/>
          <w:sz w:val="28"/>
          <w:szCs w:val="28"/>
        </w:rPr>
        <w:t>uklízeč/</w:t>
      </w:r>
      <w:r w:rsidR="004F6106" w:rsidRPr="0016743B">
        <w:rPr>
          <w:b/>
          <w:sz w:val="28"/>
          <w:szCs w:val="28"/>
        </w:rPr>
        <w:t>k</w:t>
      </w:r>
      <w:r w:rsidR="00A8002B">
        <w:rPr>
          <w:b/>
          <w:sz w:val="28"/>
          <w:szCs w:val="28"/>
        </w:rPr>
        <w:t>a</w:t>
      </w:r>
      <w:r w:rsidR="00551E5D">
        <w:rPr>
          <w:b/>
          <w:sz w:val="28"/>
          <w:szCs w:val="28"/>
        </w:rPr>
        <w:t xml:space="preserve"> - laboratoře</w:t>
      </w:r>
    </w:p>
    <w:p w14:paraId="1E99DCB5" w14:textId="77777777" w:rsidR="003419DC" w:rsidRPr="00BD026A" w:rsidRDefault="003419DC" w:rsidP="003419DC">
      <w:pPr>
        <w:rPr>
          <w:b/>
          <w:szCs w:val="24"/>
        </w:rPr>
      </w:pPr>
      <w:r w:rsidRPr="00BD026A">
        <w:rPr>
          <w:b/>
          <w:szCs w:val="24"/>
        </w:rPr>
        <w:t xml:space="preserve">Pracovní poměr </w:t>
      </w:r>
      <w:r w:rsidR="00BD026A">
        <w:rPr>
          <w:b/>
          <w:szCs w:val="24"/>
        </w:rPr>
        <w:t>dle pravidel z. č. 262/2006 Sb., zákoník práce</w:t>
      </w:r>
      <w:r w:rsidR="002D147A">
        <w:rPr>
          <w:b/>
          <w:szCs w:val="24"/>
        </w:rPr>
        <w:t>, ve znění pozdějších předpisů</w:t>
      </w:r>
    </w:p>
    <w:p w14:paraId="0FB4C753" w14:textId="77777777" w:rsidR="003419DC" w:rsidRPr="00BD026A" w:rsidRDefault="003419DC" w:rsidP="003419DC">
      <w:pPr>
        <w:rPr>
          <w:b/>
          <w:szCs w:val="24"/>
        </w:rPr>
      </w:pPr>
      <w:r w:rsidRPr="00BD026A">
        <w:rPr>
          <w:b/>
          <w:szCs w:val="24"/>
        </w:rPr>
        <w:t>Požadavky:</w:t>
      </w:r>
    </w:p>
    <w:p w14:paraId="254F7E24" w14:textId="77777777" w:rsidR="003419DC" w:rsidRPr="00BD026A" w:rsidRDefault="003419DC" w:rsidP="00160B92">
      <w:pPr>
        <w:jc w:val="both"/>
        <w:rPr>
          <w:b/>
          <w:szCs w:val="24"/>
        </w:rPr>
      </w:pPr>
      <w:r w:rsidRPr="00BD026A">
        <w:rPr>
          <w:b/>
          <w:szCs w:val="24"/>
        </w:rPr>
        <w:t xml:space="preserve">Vzdělání: </w:t>
      </w:r>
    </w:p>
    <w:p w14:paraId="75A6ED63" w14:textId="77777777" w:rsidR="00160B92" w:rsidRDefault="00FF7B7A" w:rsidP="00160B92">
      <w:pPr>
        <w:rPr>
          <w:szCs w:val="24"/>
        </w:rPr>
      </w:pPr>
      <w:r>
        <w:rPr>
          <w:szCs w:val="24"/>
        </w:rPr>
        <w:t xml:space="preserve">Minimálně </w:t>
      </w:r>
      <w:r w:rsidR="00A8002B">
        <w:rPr>
          <w:szCs w:val="24"/>
        </w:rPr>
        <w:t>ukončené základní vzdělání</w:t>
      </w:r>
    </w:p>
    <w:p w14:paraId="1FEDE5A7" w14:textId="77777777" w:rsidR="003419DC" w:rsidRPr="00BD026A" w:rsidRDefault="003419DC" w:rsidP="00160B92">
      <w:pPr>
        <w:rPr>
          <w:b/>
          <w:szCs w:val="24"/>
        </w:rPr>
      </w:pPr>
      <w:r w:rsidRPr="00BD026A">
        <w:rPr>
          <w:b/>
          <w:szCs w:val="24"/>
        </w:rPr>
        <w:t xml:space="preserve">Ostatní požadavky: </w:t>
      </w:r>
    </w:p>
    <w:p w14:paraId="049006B9" w14:textId="77777777" w:rsidR="00CA508D" w:rsidRPr="00CA508D" w:rsidRDefault="00CA508D" w:rsidP="003419DC">
      <w:pPr>
        <w:rPr>
          <w:szCs w:val="24"/>
        </w:rPr>
      </w:pPr>
      <w:r w:rsidRPr="00CA508D">
        <w:rPr>
          <w:szCs w:val="24"/>
        </w:rPr>
        <w:t>Požadujeme bezúhonnost, spolehlivost</w:t>
      </w:r>
    </w:p>
    <w:p w14:paraId="245E8C86" w14:textId="77777777" w:rsidR="003419DC" w:rsidRPr="0016743B" w:rsidRDefault="003419DC" w:rsidP="003419DC">
      <w:pPr>
        <w:rPr>
          <w:b/>
          <w:szCs w:val="24"/>
        </w:rPr>
      </w:pPr>
      <w:r w:rsidRPr="0016743B">
        <w:rPr>
          <w:b/>
          <w:szCs w:val="24"/>
        </w:rPr>
        <w:t xml:space="preserve">Stručný popis náplně práce: </w:t>
      </w:r>
    </w:p>
    <w:p w14:paraId="5A41B5B0" w14:textId="1F6EDC05" w:rsidR="00F93B94" w:rsidRDefault="00160B92" w:rsidP="00160B92">
      <w:pPr>
        <w:jc w:val="both"/>
      </w:pPr>
      <w:r>
        <w:t>Ú</w:t>
      </w:r>
      <w:r w:rsidR="00CA508D">
        <w:t xml:space="preserve">klid </w:t>
      </w:r>
      <w:r w:rsidR="00891BF9">
        <w:t xml:space="preserve">chemických </w:t>
      </w:r>
      <w:r w:rsidR="00FF7B7A">
        <w:t>laboratoří s režimem sanitace</w:t>
      </w:r>
      <w:r w:rsidR="00CA508D">
        <w:t>,</w:t>
      </w:r>
      <w:r w:rsidR="00FF7B7A">
        <w:t xml:space="preserve"> kanceláře;</w:t>
      </w:r>
      <w:r w:rsidR="00CA508D">
        <w:t xml:space="preserve"> soc. zařízení, chodby</w:t>
      </w:r>
      <w:r w:rsidR="00FF7B7A">
        <w:t>, šatny</w:t>
      </w:r>
    </w:p>
    <w:p w14:paraId="25E405F1" w14:textId="77777777" w:rsidR="00160B92" w:rsidRDefault="00160B92" w:rsidP="00160B92">
      <w:pPr>
        <w:jc w:val="both"/>
        <w:rPr>
          <w:szCs w:val="24"/>
        </w:rPr>
      </w:pPr>
      <w:r>
        <w:t>Práce je vhodná také pro důcho</w:t>
      </w:r>
      <w:r w:rsidR="00FF7B7A">
        <w:t>d</w:t>
      </w:r>
      <w:r>
        <w:t>ce, ženy na MD/RD, studenty</w:t>
      </w:r>
    </w:p>
    <w:p w14:paraId="37C4C2B2" w14:textId="77777777" w:rsidR="00160B92" w:rsidRDefault="003419DC" w:rsidP="00A41E1B">
      <w:pPr>
        <w:spacing w:before="100" w:beforeAutospacing="1" w:after="100" w:afterAutospacing="1"/>
        <w:ind w:left="708" w:hanging="708"/>
        <w:rPr>
          <w:szCs w:val="24"/>
        </w:rPr>
      </w:pPr>
      <w:r w:rsidRPr="00BD026A">
        <w:rPr>
          <w:b/>
          <w:szCs w:val="24"/>
        </w:rPr>
        <w:t>Úvazek:</w:t>
      </w:r>
      <w:r w:rsidRPr="00BD026A">
        <w:rPr>
          <w:szCs w:val="24"/>
        </w:rPr>
        <w:t xml:space="preserve"> </w:t>
      </w:r>
    </w:p>
    <w:p w14:paraId="126DFFD5" w14:textId="77777777" w:rsidR="009A034C" w:rsidRDefault="00160B92" w:rsidP="009A034C">
      <w:pPr>
        <w:spacing w:before="100" w:beforeAutospacing="1" w:after="100" w:afterAutospacing="1"/>
        <w:ind w:left="708" w:hanging="708"/>
      </w:pPr>
      <w:r>
        <w:t>P</w:t>
      </w:r>
      <w:r w:rsidR="00CA508D">
        <w:t xml:space="preserve">ráce na </w:t>
      </w:r>
      <w:r w:rsidR="00C2033E">
        <w:t>zkrácený</w:t>
      </w:r>
      <w:r w:rsidR="00CA508D">
        <w:t xml:space="preserve"> úvazek /</w:t>
      </w:r>
      <w:r w:rsidR="00CE35A7">
        <w:t>6</w:t>
      </w:r>
      <w:r w:rsidR="00CA508D">
        <w:t xml:space="preserve"> h </w:t>
      </w:r>
      <w:r w:rsidR="009A034C">
        <w:t>den</w:t>
      </w:r>
      <w:r w:rsidR="00CA508D">
        <w:t>ně, 5 dnů v týdnu, pravidelná směna</w:t>
      </w:r>
      <w:r w:rsidR="00A41E1B">
        <w:t xml:space="preserve">, </w:t>
      </w:r>
    </w:p>
    <w:p w14:paraId="20FC47B4" w14:textId="77777777" w:rsidR="003419DC" w:rsidRPr="00BD026A" w:rsidRDefault="003419DC" w:rsidP="009A034C">
      <w:pPr>
        <w:spacing w:before="100" w:beforeAutospacing="1" w:after="100" w:afterAutospacing="1"/>
        <w:ind w:left="708" w:hanging="708"/>
        <w:rPr>
          <w:b/>
          <w:szCs w:val="24"/>
        </w:rPr>
      </w:pPr>
      <w:r w:rsidRPr="00BD026A">
        <w:rPr>
          <w:b/>
          <w:szCs w:val="24"/>
        </w:rPr>
        <w:t>Nabízíme:</w:t>
      </w:r>
    </w:p>
    <w:p w14:paraId="09577626" w14:textId="77777777" w:rsidR="004F6106" w:rsidRDefault="004F6106" w:rsidP="00160B92">
      <w:pPr>
        <w:jc w:val="both"/>
        <w:rPr>
          <w:szCs w:val="24"/>
        </w:rPr>
      </w:pPr>
      <w:r>
        <w:rPr>
          <w:szCs w:val="24"/>
        </w:rPr>
        <w:t xml:space="preserve">Pracovní poměr na dobu určitou </w:t>
      </w:r>
      <w:r w:rsidR="00A41E1B">
        <w:rPr>
          <w:szCs w:val="24"/>
        </w:rPr>
        <w:t xml:space="preserve">1 rok </w:t>
      </w:r>
      <w:r>
        <w:rPr>
          <w:szCs w:val="24"/>
        </w:rPr>
        <w:t xml:space="preserve">s předpokladem </w:t>
      </w:r>
      <w:r w:rsidR="00217B3E">
        <w:rPr>
          <w:szCs w:val="24"/>
        </w:rPr>
        <w:t xml:space="preserve">zařazení na </w:t>
      </w:r>
      <w:r>
        <w:rPr>
          <w:szCs w:val="24"/>
        </w:rPr>
        <w:t>dob</w:t>
      </w:r>
      <w:r w:rsidR="00217B3E">
        <w:rPr>
          <w:szCs w:val="24"/>
        </w:rPr>
        <w:t>u neurčitou</w:t>
      </w:r>
    </w:p>
    <w:p w14:paraId="7B5C344B" w14:textId="77777777" w:rsidR="003419DC" w:rsidRPr="00BD026A" w:rsidRDefault="003419DC" w:rsidP="00160B92">
      <w:pPr>
        <w:jc w:val="both"/>
        <w:rPr>
          <w:szCs w:val="24"/>
        </w:rPr>
      </w:pPr>
      <w:r w:rsidRPr="00BD026A">
        <w:rPr>
          <w:szCs w:val="24"/>
        </w:rPr>
        <w:t>Nástupní plat odpovídající ohodnocení p</w:t>
      </w:r>
      <w:r w:rsidR="00AC7153">
        <w:rPr>
          <w:szCs w:val="24"/>
        </w:rPr>
        <w:t>odle tabulek platů zaměstnanců ve veřejných službách a správě</w:t>
      </w:r>
    </w:p>
    <w:p w14:paraId="1B4F0CB2" w14:textId="77777777" w:rsidR="003419DC" w:rsidRPr="00BD026A" w:rsidRDefault="003419DC" w:rsidP="00160B92">
      <w:pPr>
        <w:jc w:val="both"/>
        <w:rPr>
          <w:szCs w:val="24"/>
        </w:rPr>
      </w:pPr>
      <w:r w:rsidRPr="00BD026A">
        <w:rPr>
          <w:szCs w:val="24"/>
        </w:rPr>
        <w:t xml:space="preserve">Platová třída: </w:t>
      </w:r>
      <w:r w:rsidR="00CA508D">
        <w:rPr>
          <w:szCs w:val="24"/>
        </w:rPr>
        <w:t>2</w:t>
      </w:r>
      <w:r w:rsidR="00A41E1B">
        <w:rPr>
          <w:szCs w:val="24"/>
        </w:rPr>
        <w:t>, 12. stupeň</w:t>
      </w:r>
    </w:p>
    <w:p w14:paraId="42A6CE6C" w14:textId="77777777" w:rsidR="00217B3E" w:rsidRDefault="00217B3E" w:rsidP="00160B92">
      <w:pPr>
        <w:jc w:val="both"/>
        <w:rPr>
          <w:szCs w:val="24"/>
        </w:rPr>
      </w:pPr>
      <w:r>
        <w:rPr>
          <w:szCs w:val="24"/>
        </w:rPr>
        <w:t xml:space="preserve">Práce je zařazena v kategorii </w:t>
      </w:r>
      <w:r w:rsidR="00D35DB7">
        <w:rPr>
          <w:szCs w:val="24"/>
        </w:rPr>
        <w:t>2a</w:t>
      </w:r>
      <w:r>
        <w:rPr>
          <w:szCs w:val="24"/>
        </w:rPr>
        <w:t xml:space="preserve"> neriziková</w:t>
      </w:r>
    </w:p>
    <w:p w14:paraId="1449E333" w14:textId="77777777" w:rsidR="003419DC" w:rsidRDefault="003419DC" w:rsidP="00160B92">
      <w:pPr>
        <w:jc w:val="both"/>
        <w:rPr>
          <w:szCs w:val="24"/>
        </w:rPr>
      </w:pPr>
      <w:r w:rsidRPr="00BD026A">
        <w:rPr>
          <w:szCs w:val="24"/>
        </w:rPr>
        <w:t>5 týdnů dovolené</w:t>
      </w:r>
      <w:r w:rsidR="00D35DB7">
        <w:rPr>
          <w:szCs w:val="24"/>
        </w:rPr>
        <w:t>, stravenk</w:t>
      </w:r>
      <w:r w:rsidR="00CE35A7">
        <w:rPr>
          <w:szCs w:val="24"/>
        </w:rPr>
        <w:t>ový paušál</w:t>
      </w:r>
      <w:r w:rsidR="00C2033E">
        <w:rPr>
          <w:szCs w:val="24"/>
        </w:rPr>
        <w:t>, po zkušební době a zapracování možné další benefity FKSP</w:t>
      </w:r>
    </w:p>
    <w:p w14:paraId="719DC675" w14:textId="77777777" w:rsidR="00217B3E" w:rsidRPr="00BD026A" w:rsidRDefault="00217B3E" w:rsidP="00160B92">
      <w:pPr>
        <w:jc w:val="both"/>
        <w:rPr>
          <w:szCs w:val="24"/>
        </w:rPr>
      </w:pPr>
      <w:r>
        <w:rPr>
          <w:szCs w:val="24"/>
        </w:rPr>
        <w:t>Příjemné pracovní prostředí</w:t>
      </w:r>
    </w:p>
    <w:p w14:paraId="4CD379C7" w14:textId="158B561F" w:rsidR="003419DC" w:rsidRPr="00BD026A" w:rsidRDefault="003F3D47" w:rsidP="003419DC">
      <w:pPr>
        <w:jc w:val="both"/>
        <w:rPr>
          <w:szCs w:val="24"/>
        </w:rPr>
      </w:pPr>
      <w:r w:rsidRPr="00BD026A">
        <w:rPr>
          <w:b/>
          <w:szCs w:val="24"/>
        </w:rPr>
        <w:t>Přepokládaný n</w:t>
      </w:r>
      <w:r w:rsidR="003419DC" w:rsidRPr="00BD026A">
        <w:rPr>
          <w:b/>
          <w:szCs w:val="24"/>
        </w:rPr>
        <w:t>ástup:</w:t>
      </w:r>
      <w:r w:rsidR="00FF7B7A">
        <w:rPr>
          <w:szCs w:val="24"/>
        </w:rPr>
        <w:t xml:space="preserve"> 1. </w:t>
      </w:r>
      <w:r w:rsidR="000F0B4A">
        <w:rPr>
          <w:szCs w:val="24"/>
        </w:rPr>
        <w:t>11</w:t>
      </w:r>
      <w:r w:rsidR="002D147A">
        <w:rPr>
          <w:szCs w:val="24"/>
        </w:rPr>
        <w:t>. 20</w:t>
      </w:r>
      <w:r w:rsidR="00CE35A7">
        <w:rPr>
          <w:szCs w:val="24"/>
        </w:rPr>
        <w:t>2</w:t>
      </w:r>
      <w:r w:rsidR="000F0B4A">
        <w:rPr>
          <w:szCs w:val="24"/>
        </w:rPr>
        <w:t>6</w:t>
      </w:r>
      <w:r w:rsidR="00E63492">
        <w:rPr>
          <w:szCs w:val="24"/>
        </w:rPr>
        <w:t xml:space="preserve">, </w:t>
      </w:r>
      <w:r w:rsidR="00FF7B7A">
        <w:rPr>
          <w:szCs w:val="24"/>
        </w:rPr>
        <w:t xml:space="preserve">po dohodě </w:t>
      </w:r>
      <w:r w:rsidR="00E63492">
        <w:rPr>
          <w:szCs w:val="24"/>
        </w:rPr>
        <w:t>možno i dříve</w:t>
      </w:r>
      <w:r w:rsidR="00D91933" w:rsidRPr="00BD026A">
        <w:rPr>
          <w:szCs w:val="24"/>
        </w:rPr>
        <w:t xml:space="preserve"> </w:t>
      </w:r>
    </w:p>
    <w:p w14:paraId="67F3AA1F" w14:textId="77777777" w:rsidR="003419DC" w:rsidRPr="00BD026A" w:rsidRDefault="003419DC" w:rsidP="001D7E70">
      <w:pPr>
        <w:spacing w:after="120" w:line="240" w:lineRule="auto"/>
        <w:jc w:val="both"/>
        <w:rPr>
          <w:szCs w:val="24"/>
        </w:rPr>
      </w:pPr>
      <w:r w:rsidRPr="00BD026A">
        <w:rPr>
          <w:b/>
          <w:szCs w:val="24"/>
        </w:rPr>
        <w:t>Kontakt:</w:t>
      </w:r>
      <w:r w:rsidRPr="00BD026A">
        <w:rPr>
          <w:szCs w:val="24"/>
        </w:rPr>
        <w:t xml:space="preserve"> </w:t>
      </w:r>
      <w:r w:rsidR="003421DB" w:rsidRPr="00BD026A">
        <w:rPr>
          <w:szCs w:val="24"/>
        </w:rPr>
        <w:tab/>
      </w:r>
      <w:r w:rsidRPr="00BD026A">
        <w:rPr>
          <w:szCs w:val="24"/>
        </w:rPr>
        <w:t>Ing. Hana Sedláková, personalistka</w:t>
      </w:r>
    </w:p>
    <w:p w14:paraId="09D25782" w14:textId="77777777" w:rsidR="003419DC" w:rsidRDefault="003419DC" w:rsidP="001D7E70">
      <w:pPr>
        <w:spacing w:after="120" w:line="240" w:lineRule="auto"/>
        <w:ind w:firstLine="708"/>
        <w:jc w:val="both"/>
        <w:rPr>
          <w:szCs w:val="24"/>
        </w:rPr>
      </w:pPr>
      <w:r w:rsidRPr="00BD026A">
        <w:rPr>
          <w:szCs w:val="24"/>
        </w:rPr>
        <w:t xml:space="preserve">     </w:t>
      </w:r>
      <w:r w:rsidR="003421DB" w:rsidRPr="00BD026A">
        <w:rPr>
          <w:szCs w:val="24"/>
        </w:rPr>
        <w:tab/>
      </w:r>
      <w:hyperlink r:id="rId6" w:history="1">
        <w:r w:rsidR="00AC7153" w:rsidRPr="002F3A0B">
          <w:rPr>
            <w:rStyle w:val="Hypertextovodkaz"/>
            <w:szCs w:val="24"/>
          </w:rPr>
          <w:t>sedlakova@uskvbl.cz</w:t>
        </w:r>
      </w:hyperlink>
    </w:p>
    <w:p w14:paraId="6573CD72" w14:textId="77777777" w:rsidR="00AC7153" w:rsidRPr="00625E41" w:rsidRDefault="00CE35A7" w:rsidP="001D7E70">
      <w:pPr>
        <w:spacing w:after="120" w:line="240" w:lineRule="auto"/>
        <w:ind w:left="1418"/>
        <w:jc w:val="both"/>
        <w:rPr>
          <w:szCs w:val="24"/>
        </w:rPr>
      </w:pPr>
      <w:r>
        <w:rPr>
          <w:szCs w:val="24"/>
        </w:rPr>
        <w:t>Pharm</w:t>
      </w:r>
      <w:r w:rsidR="009A034C">
        <w:rPr>
          <w:szCs w:val="24"/>
        </w:rPr>
        <w:t>Dr</w:t>
      </w:r>
      <w:r w:rsidR="00AC7153" w:rsidRPr="00625E41">
        <w:rPr>
          <w:szCs w:val="24"/>
        </w:rPr>
        <w:t xml:space="preserve">. </w:t>
      </w:r>
      <w:r>
        <w:rPr>
          <w:szCs w:val="24"/>
        </w:rPr>
        <w:t>Mgr. Alžběta Kružicová</w:t>
      </w:r>
      <w:r w:rsidR="009A034C">
        <w:rPr>
          <w:szCs w:val="24"/>
        </w:rPr>
        <w:t>,</w:t>
      </w:r>
      <w:r w:rsidR="00AC7153">
        <w:rPr>
          <w:szCs w:val="24"/>
        </w:rPr>
        <w:t xml:space="preserve"> ředitelka O</w:t>
      </w:r>
      <w:r w:rsidR="00AC7153" w:rsidRPr="00625E41">
        <w:rPr>
          <w:szCs w:val="24"/>
        </w:rPr>
        <w:t xml:space="preserve">dboru </w:t>
      </w:r>
      <w:r w:rsidR="009A034C">
        <w:rPr>
          <w:szCs w:val="24"/>
        </w:rPr>
        <w:t>Úřední laboratoř pro kontrolu léčiv</w:t>
      </w:r>
    </w:p>
    <w:p w14:paraId="269D8999" w14:textId="77777777" w:rsidR="003419DC" w:rsidRPr="00BD026A" w:rsidRDefault="001B350F" w:rsidP="001D7E70">
      <w:pPr>
        <w:spacing w:after="120" w:line="240" w:lineRule="auto"/>
        <w:ind w:left="993" w:firstLine="423"/>
        <w:jc w:val="both"/>
        <w:rPr>
          <w:szCs w:val="24"/>
        </w:rPr>
      </w:pPr>
      <w:hyperlink r:id="rId7" w:history="1">
        <w:r w:rsidR="00CE35A7" w:rsidRPr="009E078B">
          <w:rPr>
            <w:rStyle w:val="Hypertextovodkaz"/>
            <w:szCs w:val="24"/>
          </w:rPr>
          <w:t>kruzicova@uskvbl.cz</w:t>
        </w:r>
      </w:hyperlink>
    </w:p>
    <w:p w14:paraId="04B47DBD" w14:textId="77777777" w:rsidR="003419DC" w:rsidRPr="00BD026A" w:rsidRDefault="003419DC" w:rsidP="003419DC">
      <w:pPr>
        <w:rPr>
          <w:b/>
          <w:szCs w:val="24"/>
        </w:rPr>
      </w:pPr>
      <w:r w:rsidRPr="00BD026A">
        <w:rPr>
          <w:b/>
          <w:szCs w:val="24"/>
        </w:rPr>
        <w:t xml:space="preserve">Podmínky účasti ve výběrovém řízení: </w:t>
      </w:r>
    </w:p>
    <w:p w14:paraId="1B487642" w14:textId="77777777" w:rsidR="003419DC" w:rsidRPr="00BD026A" w:rsidRDefault="00FF7B7A" w:rsidP="003419DC">
      <w:pPr>
        <w:rPr>
          <w:szCs w:val="24"/>
        </w:rPr>
      </w:pPr>
      <w:r>
        <w:rPr>
          <w:szCs w:val="24"/>
        </w:rPr>
        <w:lastRenderedPageBreak/>
        <w:t>Ž</w:t>
      </w:r>
      <w:r w:rsidR="003419DC" w:rsidRPr="00BD026A">
        <w:rPr>
          <w:szCs w:val="24"/>
        </w:rPr>
        <w:t>ivotopis</w:t>
      </w:r>
    </w:p>
    <w:p w14:paraId="45ED771A" w14:textId="6AA1B1B0" w:rsidR="003419DC" w:rsidRDefault="00AC7153" w:rsidP="00AC7153">
      <w:r w:rsidRPr="00625E41">
        <w:t xml:space="preserve">Přihlášky je možné posílat na výše uvedené e-mailové adresy, nebo na podatelnu ÚSKVBL, Hudcova 56a, 62100 Brno, e-mail: </w:t>
      </w:r>
      <w:hyperlink r:id="rId8" w:history="1">
        <w:r w:rsidR="00160B92" w:rsidRPr="003E0072">
          <w:rPr>
            <w:rStyle w:val="Hypertextovodkaz"/>
          </w:rPr>
          <w:t>podatelna@uskvbl.cz</w:t>
        </w:r>
      </w:hyperlink>
      <w:r w:rsidRPr="00625E41">
        <w:t xml:space="preserve"> .</w:t>
      </w:r>
    </w:p>
    <w:p w14:paraId="41FEF1F8" w14:textId="77777777" w:rsidR="001D7E70" w:rsidRDefault="001D7E70" w:rsidP="00AC7153">
      <w:r>
        <w:t>Podrobnější informace možné na tel.: 541518222</w:t>
      </w:r>
    </w:p>
    <w:p w14:paraId="6C95828B" w14:textId="77777777" w:rsidR="00135D24" w:rsidRPr="00B212E2" w:rsidRDefault="00B212E2" w:rsidP="00AC7153">
      <w:pPr>
        <w:rPr>
          <w:b/>
        </w:rPr>
      </w:pPr>
      <w:r w:rsidRPr="00B212E2">
        <w:rPr>
          <w:b/>
        </w:rPr>
        <w:t>Poučení pro uchazeče o zpracování osobních údajů:</w:t>
      </w:r>
    </w:p>
    <w:p w14:paraId="3EBE0B54" w14:textId="77777777" w:rsidR="00B212E2" w:rsidRPr="00C16501" w:rsidRDefault="00B212E2" w:rsidP="00B212E2">
      <w:pPr>
        <w:spacing w:after="0" w:line="240" w:lineRule="auto"/>
        <w:contextualSpacing/>
        <w:jc w:val="both"/>
        <w:rPr>
          <w:rFonts w:cs="Arial"/>
        </w:rPr>
      </w:pPr>
      <w:r>
        <w:rPr>
          <w:rFonts w:cs="Times New Roman"/>
        </w:rPr>
        <w:t xml:space="preserve">Zpracování osobních údajů poskytnutých v žádosti je v souladu s ustanovením </w:t>
      </w:r>
      <w:r w:rsidRPr="00EA0976">
        <w:rPr>
          <w:rFonts w:cs="Times New Roman"/>
        </w:rPr>
        <w:t>čl. 6 Nařízení 2016/679 ze dne 27. dubna 2016 o ochraně fyzických osob v souvislosti se zpracováním osobních údajů a o volném pohybu těchto údajů a o zrušení směrnice 95/46/ES (</w:t>
      </w:r>
      <w:r>
        <w:rPr>
          <w:rFonts w:cs="Times New Roman"/>
        </w:rPr>
        <w:t>obecné nařízení o ochraně osobních údajů</w:t>
      </w:r>
      <w:r w:rsidRPr="00EA0976">
        <w:rPr>
          <w:rFonts w:cs="Times New Roman"/>
        </w:rPr>
        <w:t>)</w:t>
      </w:r>
      <w:r>
        <w:rPr>
          <w:rFonts w:cs="Times New Roman"/>
        </w:rPr>
        <w:t xml:space="preserve"> prováděno správcem osobních údajů, kterým je Ústav pro státní kontrolu veterinárních biopreparátů a léčiv. </w:t>
      </w:r>
      <w:r w:rsidRPr="00EA0976">
        <w:rPr>
          <w:rFonts w:cs="Times New Roman"/>
        </w:rPr>
        <w:t>Účelem zpra</w:t>
      </w:r>
      <w:r>
        <w:rPr>
          <w:rFonts w:cs="Times New Roman"/>
        </w:rPr>
        <w:t>cování osobních údajů je výběr</w:t>
      </w:r>
      <w:r w:rsidRPr="00A477A8">
        <w:rPr>
          <w:rFonts w:cs="Times New Roman"/>
        </w:rPr>
        <w:t xml:space="preserve"> vhodného zaměstnance a sjednání pracovní smlouvy na pozici </w:t>
      </w:r>
      <w:r w:rsidRPr="00B66D92">
        <w:rPr>
          <w:rFonts w:cs="Times New Roman"/>
        </w:rPr>
        <w:t>Odborný referent pro systém sběru dat</w:t>
      </w:r>
      <w:r w:rsidRPr="00A477A8">
        <w:rPr>
          <w:rFonts w:cs="Times New Roman"/>
        </w:rPr>
        <w:t xml:space="preserve">. </w:t>
      </w:r>
      <w:r>
        <w:rPr>
          <w:rFonts w:cs="Times New Roman"/>
        </w:rPr>
        <w:t>O</w:t>
      </w:r>
      <w:r w:rsidRPr="00A477A8">
        <w:rPr>
          <w:rFonts w:cs="Times New Roman"/>
        </w:rPr>
        <w:t>sobní údaje budou zpracovány pouze v</w:t>
      </w:r>
      <w:r>
        <w:rPr>
          <w:rFonts w:cs="Times New Roman"/>
        </w:rPr>
        <w:t> </w:t>
      </w:r>
      <w:r w:rsidRPr="00A477A8">
        <w:rPr>
          <w:rFonts w:cs="Times New Roman"/>
        </w:rPr>
        <w:t xml:space="preserve">rozsahu nezbytném pro provedení opatření zahrnující vzájemná jednání a vyhodnocení ze strany </w:t>
      </w:r>
      <w:r>
        <w:rPr>
          <w:rFonts w:cs="Times New Roman"/>
        </w:rPr>
        <w:t>Ústavu pro státní kontrolu veterinárních biopreparátů a léčiv</w:t>
      </w:r>
      <w:r w:rsidRPr="00A477A8">
        <w:rPr>
          <w:rFonts w:cs="Times New Roman"/>
        </w:rPr>
        <w:t xml:space="preserve"> před sjednáním pracovní smlouvy. Mezi tyto zpracovávané osobní údaje patří jméno a příjmení, datum narození, bydliště, e-mailová adresa, vzdělání a dosavadní pracovní zkušenosti.</w:t>
      </w:r>
      <w:r>
        <w:rPr>
          <w:rFonts w:cs="Times New Roman"/>
        </w:rPr>
        <w:t xml:space="preserve"> </w:t>
      </w:r>
      <w:r w:rsidRPr="00720052">
        <w:rPr>
          <w:lang w:val="de-DE"/>
        </w:rPr>
        <w:t>Poskytnuté osobní údaje budou zpracovány a</w:t>
      </w:r>
      <w:r>
        <w:rPr>
          <w:lang w:val="de-DE"/>
        </w:rPr>
        <w:t> </w:t>
      </w:r>
      <w:r w:rsidRPr="00720052">
        <w:rPr>
          <w:lang w:val="de-DE"/>
        </w:rPr>
        <w:t>uchovány výhradně pro</w:t>
      </w:r>
      <w:r>
        <w:rPr>
          <w:lang w:val="de-DE"/>
        </w:rPr>
        <w:t xml:space="preserve"> </w:t>
      </w:r>
      <w:r w:rsidRPr="00720052">
        <w:rPr>
          <w:lang w:val="de-DE"/>
        </w:rPr>
        <w:t xml:space="preserve">účely výběrového řízení, nejdéle však po dobu </w:t>
      </w:r>
      <w:r>
        <w:rPr>
          <w:lang w:val="de-DE"/>
        </w:rPr>
        <w:t>6</w:t>
      </w:r>
      <w:r w:rsidRPr="00720052">
        <w:rPr>
          <w:lang w:val="de-DE"/>
        </w:rPr>
        <w:t xml:space="preserve"> měsíců od </w:t>
      </w:r>
      <w:r>
        <w:rPr>
          <w:lang w:val="de-DE"/>
        </w:rPr>
        <w:t>obsazení pozice ve výběrovém řízení</w:t>
      </w:r>
      <w:r w:rsidRPr="00720052">
        <w:rPr>
          <w:lang w:val="de-DE"/>
        </w:rPr>
        <w:t>.</w:t>
      </w:r>
      <w:r>
        <w:rPr>
          <w:lang w:val="de-DE"/>
        </w:rPr>
        <w:t xml:space="preserve"> </w:t>
      </w:r>
      <w:r>
        <w:rPr>
          <w:rFonts w:cs="Times New Roman"/>
        </w:rPr>
        <w:t>Každý subjekt údajů má právo požadovat přístup k osobním údajům, a pokud zjistí nebo se</w:t>
      </w:r>
      <w:r w:rsidRPr="00A41C60">
        <w:rPr>
          <w:rFonts w:cs="Times New Roman"/>
        </w:rPr>
        <w:t xml:space="preserve"> domnívá, že správce nebo zpracovatel provádí zpracování jeho osobních údajů, které je v</w:t>
      </w:r>
      <w:r>
        <w:rPr>
          <w:rFonts w:cs="Times New Roman"/>
        </w:rPr>
        <w:t> </w:t>
      </w:r>
      <w:r w:rsidRPr="00A41C60">
        <w:rPr>
          <w:rFonts w:cs="Times New Roman"/>
        </w:rPr>
        <w:t xml:space="preserve">rozporu s ochranou soukromého a osobního života subjektu údajů nebo v rozporu se zákonem, zejména jsou-li osobní údaje nepřesné s ohledem na účel jejich zpracování, může </w:t>
      </w:r>
      <w:r>
        <w:rPr>
          <w:rFonts w:cs="Times New Roman"/>
        </w:rPr>
        <w:t>vznést námitku proti jejich zpracování a požadovat,</w:t>
      </w:r>
      <w:r w:rsidRPr="00A41C60">
        <w:rPr>
          <w:rFonts w:cs="Times New Roman"/>
        </w:rPr>
        <w:t xml:space="preserve"> aby správce nebo zpracovatel odstranil takto vzniklý stav. Zejména se může jednat o blokování, provedení opravy, doplnění nebo likvidaci osobních údajů.</w:t>
      </w:r>
      <w:r>
        <w:rPr>
          <w:rFonts w:cs="Times New Roman"/>
        </w:rPr>
        <w:t xml:space="preserve"> </w:t>
      </w:r>
      <w:r w:rsidRPr="00BC23CA">
        <w:rPr>
          <w:rFonts w:cs="Times New Roman"/>
        </w:rPr>
        <w:t xml:space="preserve">Při zpracování osobních údajů </w:t>
      </w:r>
      <w:r>
        <w:rPr>
          <w:rFonts w:cs="Times New Roman"/>
        </w:rPr>
        <w:t xml:space="preserve">se </w:t>
      </w:r>
      <w:r w:rsidRPr="00BC23CA">
        <w:rPr>
          <w:rFonts w:cs="Times New Roman"/>
        </w:rPr>
        <w:t xml:space="preserve">Ústav pro státní kontrolu veterinárních biopreparátů a léčiv </w:t>
      </w:r>
      <w:r>
        <w:rPr>
          <w:rFonts w:cs="Times New Roman"/>
        </w:rPr>
        <w:t>řídí platnou a účinnou legislativou, zejména</w:t>
      </w:r>
      <w:r w:rsidRPr="00BC23CA">
        <w:rPr>
          <w:rFonts w:cs="Times New Roman"/>
        </w:rPr>
        <w:t xml:space="preserve"> obecn</w:t>
      </w:r>
      <w:r>
        <w:rPr>
          <w:rFonts w:cs="Times New Roman"/>
        </w:rPr>
        <w:t>ým</w:t>
      </w:r>
      <w:r w:rsidRPr="00BC23CA">
        <w:rPr>
          <w:rFonts w:cs="Times New Roman"/>
        </w:rPr>
        <w:t xml:space="preserve"> nařízení</w:t>
      </w:r>
      <w:r>
        <w:rPr>
          <w:rFonts w:cs="Times New Roman"/>
        </w:rPr>
        <w:t>m</w:t>
      </w:r>
      <w:r w:rsidRPr="00BC23CA">
        <w:rPr>
          <w:rFonts w:cs="Times New Roman"/>
        </w:rPr>
        <w:t xml:space="preserve"> o ochraně osobních údajů a zákona č. 110/2019 Sb., o</w:t>
      </w:r>
      <w:r>
        <w:rPr>
          <w:rFonts w:cs="Times New Roman"/>
        </w:rPr>
        <w:t> </w:t>
      </w:r>
      <w:r w:rsidRPr="00BC23CA">
        <w:rPr>
          <w:rFonts w:cs="Times New Roman"/>
        </w:rPr>
        <w:t>zpracování osobních údajů.</w:t>
      </w:r>
    </w:p>
    <w:p w14:paraId="1BC560AC" w14:textId="77777777" w:rsidR="00B212E2" w:rsidRPr="00C16501" w:rsidRDefault="00B212E2" w:rsidP="00B212E2">
      <w:pPr>
        <w:rPr>
          <w:rFonts w:cs="Arial"/>
        </w:rPr>
      </w:pPr>
    </w:p>
    <w:p w14:paraId="7E1A6113" w14:textId="77777777" w:rsidR="00135D24" w:rsidRPr="00BD026A" w:rsidRDefault="00135D24" w:rsidP="00135D24">
      <w:pPr>
        <w:jc w:val="both"/>
      </w:pPr>
    </w:p>
    <w:p w14:paraId="550B17C1" w14:textId="77777777" w:rsidR="00415C55" w:rsidRPr="00BD026A" w:rsidRDefault="00415C55" w:rsidP="003419DC"/>
    <w:sectPr w:rsidR="00415C55" w:rsidRPr="00BD026A" w:rsidSect="00370247">
      <w:headerReference w:type="default" r:id="rId9"/>
      <w:footerReference w:type="default" r:id="rId10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B462E" w14:textId="77777777" w:rsidR="001B350F" w:rsidRDefault="001B350F" w:rsidP="006E6F60">
      <w:pPr>
        <w:spacing w:after="0" w:line="240" w:lineRule="auto"/>
      </w:pPr>
      <w:r>
        <w:separator/>
      </w:r>
    </w:p>
  </w:endnote>
  <w:endnote w:type="continuationSeparator" w:id="0">
    <w:p w14:paraId="11860BDE" w14:textId="77777777" w:rsidR="001B350F" w:rsidRDefault="001B350F" w:rsidP="006E6F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B375B" w14:textId="77777777" w:rsidR="008B34AC" w:rsidRDefault="00354368">
    <w:pPr>
      <w:pStyle w:val="Zpat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4B4D5CFB" wp14:editId="71F4EC03">
              <wp:simplePos x="0" y="0"/>
              <wp:positionH relativeFrom="column">
                <wp:posOffset>-509905</wp:posOffset>
              </wp:positionH>
              <wp:positionV relativeFrom="paragraph">
                <wp:posOffset>90170</wp:posOffset>
              </wp:positionV>
              <wp:extent cx="6734175" cy="0"/>
              <wp:effectExtent l="0" t="19050" r="9525" b="19050"/>
              <wp:wrapNone/>
              <wp:docPr id="19" name="Skupina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34175" cy="0"/>
                        <a:chOff x="0" y="0"/>
                        <a:chExt cx="6734175" cy="0"/>
                      </a:xfrm>
                    </wpg:grpSpPr>
                    <wps:wsp>
                      <wps:cNvPr id="20" name="Přímá spojnice 20"/>
                      <wps:cNvCnPr/>
                      <wps:spPr>
                        <a:xfrm>
                          <a:off x="0" y="0"/>
                          <a:ext cx="22371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567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Přímá spojnice 24"/>
                      <wps:cNvCnPr/>
                      <wps:spPr>
                        <a:xfrm>
                          <a:off x="2228850" y="0"/>
                          <a:ext cx="230632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77C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5" name="Přímá spojnice 25"/>
                      <wps:cNvCnPr/>
                      <wps:spPr>
                        <a:xfrm>
                          <a:off x="4533900" y="0"/>
                          <a:ext cx="22002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7D7A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98F29E6" id="Skupina 19" o:spid="_x0000_s1026" style="position:absolute;margin-left:-40.15pt;margin-top:7.1pt;width:530.25pt;height:0;z-index:251686912" coordsize="673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">
              <v:line id="Přímá spojnice 20" o:spid="_x0000_s1027" style="position:absolute;visibility:visible;mso-wrap-style:square" from="0,0" to="2237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" strokecolor="#005670" strokeweight="2.25pt"/>
              <v:line id="Přímá spojnice 24" o:spid="_x0000_s1028" style="position:absolute;visibility:visible;mso-wrap-style:square" from="22288,0" to="4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" strokecolor="#0077c8" strokeweight="2.25pt"/>
              <v:line id="Přímá spojnice 25" o:spid="_x0000_s1029" style="position:absolute;visibility:visible;mso-wrap-style:square" from="45339,0" to="6734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" strokecolor="#47d7ac" strokeweight="2.25pt"/>
            </v:group>
          </w:pict>
        </mc:Fallback>
      </mc:AlternateContent>
    </w:r>
    <w:r w:rsidR="00133FEE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C0F1F55" wp14:editId="4B31DD9D">
              <wp:simplePos x="0" y="0"/>
              <wp:positionH relativeFrom="column">
                <wp:posOffset>-557530</wp:posOffset>
              </wp:positionH>
              <wp:positionV relativeFrom="paragraph">
                <wp:posOffset>80645</wp:posOffset>
              </wp:positionV>
              <wp:extent cx="1657350" cy="685800"/>
              <wp:effectExtent l="0" t="0" r="0" b="0"/>
              <wp:wrapNone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0" cy="685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821D61" w14:textId="77777777" w:rsidR="007B5C24" w:rsidRDefault="007B5C24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7243C8CF" wp14:editId="2D7BA7A2">
                                <wp:extent cx="1495238" cy="533333"/>
                                <wp:effectExtent l="0" t="0" r="0" b="635"/>
                                <wp:docPr id="8" name="Obrázek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e-mal_logo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95238" cy="533333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0F1F5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43.9pt;margin-top:6.35pt;width:130.5pt;height:5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" filled="f" stroked="f">
              <v:textbox>
                <w:txbxContent>
                  <w:p w14:paraId="6D821D61" w14:textId="77777777" w:rsidR="007B5C24" w:rsidRDefault="007B5C24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7243C8CF" wp14:editId="2D7BA7A2">
                          <wp:extent cx="1495238" cy="533333"/>
                          <wp:effectExtent l="0" t="0" r="0" b="635"/>
                          <wp:docPr id="8" name="Obrázek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e-mal_logo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95238" cy="53333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33FEE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30FB2CA" wp14:editId="1C4AD8A9">
              <wp:simplePos x="0" y="0"/>
              <wp:positionH relativeFrom="column">
                <wp:posOffset>5078730</wp:posOffset>
              </wp:positionH>
              <wp:positionV relativeFrom="paragraph">
                <wp:posOffset>62230</wp:posOffset>
              </wp:positionV>
              <wp:extent cx="1285875" cy="428625"/>
              <wp:effectExtent l="0" t="0" r="0" b="0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5875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B8D9CD" w14:textId="77777777" w:rsidR="00212796" w:rsidRPr="006B2128" w:rsidRDefault="00212796" w:rsidP="00212796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6B2128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31229641/0710</w:t>
                          </w:r>
                        </w:p>
                        <w:p w14:paraId="6C885926" w14:textId="77777777" w:rsidR="00212796" w:rsidRPr="006B2128" w:rsidRDefault="00212796" w:rsidP="00212796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6B2128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35-31229641/0710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0FB2CA" id="_x0000_s1028" type="#_x0000_t202" style="position:absolute;margin-left:399.9pt;margin-top:4.9pt;width:101.25pt;height:33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" filled="f" stroked="f">
              <v:textbox>
                <w:txbxContent>
                  <w:p w14:paraId="36B8D9CD" w14:textId="77777777" w:rsidR="00212796" w:rsidRPr="006B2128" w:rsidRDefault="00212796" w:rsidP="00212796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6B2128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31229641/0710</w:t>
                    </w:r>
                  </w:p>
                  <w:p w14:paraId="6C885926" w14:textId="77777777" w:rsidR="00212796" w:rsidRPr="006B2128" w:rsidRDefault="00212796" w:rsidP="00212796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6B2128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35-31229641/0710</w:t>
                    </w:r>
                  </w:p>
                </w:txbxContent>
              </v:textbox>
            </v:shape>
          </w:pict>
        </mc:Fallback>
      </mc:AlternateContent>
    </w:r>
    <w:r w:rsidR="00A72241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E6686BC" wp14:editId="3E4BD51B">
              <wp:simplePos x="0" y="0"/>
              <wp:positionH relativeFrom="column">
                <wp:posOffset>-509905</wp:posOffset>
              </wp:positionH>
              <wp:positionV relativeFrom="paragraph">
                <wp:posOffset>80645</wp:posOffset>
              </wp:positionV>
              <wp:extent cx="6734175" cy="0"/>
              <wp:effectExtent l="0" t="0" r="9525" b="19050"/>
              <wp:wrapNone/>
              <wp:docPr id="15" name="Přímá spojnic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E906D6" id="Přímá spojnice 15" o:spid="_x0000_s1026" style="position:absolute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15pt,6.35pt" to="490.1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" strokecolor="black [3213]" strokeweight="1pt"/>
          </w:pict>
        </mc:Fallback>
      </mc:AlternateContent>
    </w:r>
    <w:r w:rsidR="007B5C2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E3B3B8E" wp14:editId="4168B31E">
              <wp:simplePos x="0" y="0"/>
              <wp:positionH relativeFrom="column">
                <wp:posOffset>2480945</wp:posOffset>
              </wp:positionH>
              <wp:positionV relativeFrom="paragraph">
                <wp:posOffset>61595</wp:posOffset>
              </wp:positionV>
              <wp:extent cx="1590675" cy="495300"/>
              <wp:effectExtent l="0" t="0" r="0" b="0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495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E78D6C" w14:textId="77777777" w:rsidR="008B34AC" w:rsidRPr="007B5C24" w:rsidRDefault="008B34AC" w:rsidP="008B34AC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7B5C24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+420 541 518 210</w:t>
                          </w:r>
                        </w:p>
                        <w:p w14:paraId="7D2969B5" w14:textId="77777777" w:rsidR="008B34AC" w:rsidRPr="007B5C24" w:rsidRDefault="007B5C24" w:rsidP="008B34AC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Datová schránka: ra7aipu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3B3B8E" id="_x0000_s1029" type="#_x0000_t202" style="position:absolute;margin-left:195.35pt;margin-top:4.85pt;width:125.2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" filled="f" stroked="f">
              <v:textbox>
                <w:txbxContent>
                  <w:p w14:paraId="7BE78D6C" w14:textId="77777777" w:rsidR="008B34AC" w:rsidRPr="007B5C24" w:rsidRDefault="008B34AC" w:rsidP="008B34AC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7B5C24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+420 541 518 210</w:t>
                    </w:r>
                  </w:p>
                  <w:p w14:paraId="7D2969B5" w14:textId="77777777" w:rsidR="008B34AC" w:rsidRPr="007B5C24" w:rsidRDefault="007B5C24" w:rsidP="008B34AC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Datová schránka: ra7aipu</w:t>
                    </w:r>
                  </w:p>
                </w:txbxContent>
              </v:textbox>
            </v:shape>
          </w:pict>
        </mc:Fallback>
      </mc:AlternateContent>
    </w:r>
    <w:r w:rsidR="007B5C2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AC5B8A" wp14:editId="3740AE93">
              <wp:simplePos x="0" y="0"/>
              <wp:positionH relativeFrom="column">
                <wp:posOffset>3957955</wp:posOffset>
              </wp:positionH>
              <wp:positionV relativeFrom="paragraph">
                <wp:posOffset>61595</wp:posOffset>
              </wp:positionV>
              <wp:extent cx="1171575" cy="428625"/>
              <wp:effectExtent l="0" t="0" r="0" b="0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1575" cy="4286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BAF4508" w14:textId="77777777" w:rsidR="008B34AC" w:rsidRPr="007B5C24" w:rsidRDefault="008B34AC" w:rsidP="008B34AC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7B5C24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uskvbl@uskvbl.cz</w:t>
                          </w:r>
                        </w:p>
                        <w:p w14:paraId="2DF7F91B" w14:textId="77777777" w:rsidR="008B34AC" w:rsidRPr="007B5C24" w:rsidRDefault="008B34AC" w:rsidP="008B34AC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7B5C24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www.uskvbl.cz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AC5B8A" id="_x0000_s1030" type="#_x0000_t202" style="position:absolute;margin-left:311.65pt;margin-top:4.85pt;width:92.25pt;height:3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" filled="f" stroked="f">
              <v:textbox>
                <w:txbxContent>
                  <w:p w14:paraId="1BAF4508" w14:textId="77777777" w:rsidR="008B34AC" w:rsidRPr="007B5C24" w:rsidRDefault="008B34AC" w:rsidP="008B34AC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7B5C24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uskvbl@uskvbl.cz</w:t>
                    </w:r>
                  </w:p>
                  <w:p w14:paraId="2DF7F91B" w14:textId="77777777" w:rsidR="008B34AC" w:rsidRPr="007B5C24" w:rsidRDefault="008B34AC" w:rsidP="008B34AC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7B5C24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www.uskvbl.cz</w:t>
                    </w:r>
                  </w:p>
                </w:txbxContent>
              </v:textbox>
            </v:shape>
          </w:pict>
        </mc:Fallback>
      </mc:AlternateContent>
    </w:r>
    <w:r w:rsidR="007B5C2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7761764" wp14:editId="186C36F0">
              <wp:simplePos x="0" y="0"/>
              <wp:positionH relativeFrom="column">
                <wp:posOffset>5059680</wp:posOffset>
              </wp:positionH>
              <wp:positionV relativeFrom="paragraph">
                <wp:posOffset>90805</wp:posOffset>
              </wp:positionV>
              <wp:extent cx="0" cy="133350"/>
              <wp:effectExtent l="0" t="0" r="19050" b="1905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33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23762F" id="Přímá spojnice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8.4pt,7.15pt" to="398.4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" strokecolor="black [3213]" strokeweight="1pt"/>
          </w:pict>
        </mc:Fallback>
      </mc:AlternateContent>
    </w:r>
    <w:r w:rsidR="007B5C2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846657" wp14:editId="1456C038">
              <wp:simplePos x="0" y="0"/>
              <wp:positionH relativeFrom="column">
                <wp:posOffset>3945255</wp:posOffset>
              </wp:positionH>
              <wp:positionV relativeFrom="paragraph">
                <wp:posOffset>90805</wp:posOffset>
              </wp:positionV>
              <wp:extent cx="0" cy="133350"/>
              <wp:effectExtent l="0" t="0" r="19050" b="19050"/>
              <wp:wrapNone/>
              <wp:docPr id="18" name="Přímá spojnic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33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6695CC" id="Přímá spojnice 1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65pt,7.15pt" to="310.6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" strokecolor="black [3213]" strokeweight="1pt"/>
          </w:pict>
        </mc:Fallback>
      </mc:AlternateContent>
    </w:r>
    <w:r w:rsidR="007B5C2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F18E90D" wp14:editId="59B18737">
              <wp:simplePos x="0" y="0"/>
              <wp:positionH relativeFrom="column">
                <wp:posOffset>1087755</wp:posOffset>
              </wp:positionH>
              <wp:positionV relativeFrom="paragraph">
                <wp:posOffset>62230</wp:posOffset>
              </wp:positionV>
              <wp:extent cx="1476375" cy="657225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6375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9AA64D" w14:textId="77777777" w:rsidR="00792162" w:rsidRPr="007B5C24" w:rsidRDefault="008B34AC" w:rsidP="008B34AC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7B5C24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Hudcova </w:t>
                          </w:r>
                          <w:r w:rsidR="006B2128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56a</w:t>
                          </w:r>
                        </w:p>
                        <w:p w14:paraId="3EEAD52E" w14:textId="77777777" w:rsidR="008B34AC" w:rsidRPr="007B5C24" w:rsidRDefault="008B34AC" w:rsidP="008B34AC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7B5C24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621 00 Brno-Medlánky</w:t>
                          </w:r>
                        </w:p>
                        <w:p w14:paraId="52010D31" w14:textId="77777777" w:rsidR="008B34AC" w:rsidRPr="007B5C24" w:rsidRDefault="008B34AC" w:rsidP="008B34AC">
                          <w:pPr>
                            <w:spacing w:after="0" w:line="240" w:lineRule="auto"/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7B5C24">
                            <w:rPr>
                              <w:rFonts w:cstheme="minorHAnsi"/>
                              <w:color w:val="808080" w:themeColor="background1" w:themeShade="80"/>
                              <w:sz w:val="20"/>
                              <w:szCs w:val="20"/>
                            </w:rPr>
                            <w:t>Česká republika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18E90D" id="_x0000_s1031" type="#_x0000_t202" style="position:absolute;margin-left:85.65pt;margin-top:4.9pt;width:116.2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" filled="f" stroked="f">
              <v:textbox>
                <w:txbxContent>
                  <w:p w14:paraId="639AA64D" w14:textId="77777777" w:rsidR="00792162" w:rsidRPr="007B5C24" w:rsidRDefault="008B34AC" w:rsidP="008B34AC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7B5C24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 xml:space="preserve">Hudcova </w:t>
                    </w:r>
                    <w:r w:rsidR="006B2128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56a</w:t>
                    </w:r>
                  </w:p>
                  <w:p w14:paraId="3EEAD52E" w14:textId="77777777" w:rsidR="008B34AC" w:rsidRPr="007B5C24" w:rsidRDefault="008B34AC" w:rsidP="008B34AC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7B5C24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621 00 Brno-Medlánky</w:t>
                    </w:r>
                  </w:p>
                  <w:p w14:paraId="52010D31" w14:textId="77777777" w:rsidR="008B34AC" w:rsidRPr="007B5C24" w:rsidRDefault="008B34AC" w:rsidP="008B34AC">
                    <w:pPr>
                      <w:spacing w:after="0" w:line="240" w:lineRule="auto"/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7B5C24">
                      <w:rPr>
                        <w:rFonts w:cstheme="minorHAnsi"/>
                        <w:color w:val="808080" w:themeColor="background1" w:themeShade="80"/>
                        <w:sz w:val="20"/>
                        <w:szCs w:val="20"/>
                      </w:rPr>
                      <w:t>Česká republika</w:t>
                    </w:r>
                  </w:p>
                </w:txbxContent>
              </v:textbox>
            </v:shape>
          </w:pict>
        </mc:Fallback>
      </mc:AlternateContent>
    </w:r>
    <w:r w:rsidR="007B5C2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9D2D9D" wp14:editId="4AEB9156">
              <wp:simplePos x="0" y="0"/>
              <wp:positionH relativeFrom="column">
                <wp:posOffset>2468880</wp:posOffset>
              </wp:positionH>
              <wp:positionV relativeFrom="paragraph">
                <wp:posOffset>90805</wp:posOffset>
              </wp:positionV>
              <wp:extent cx="0" cy="133350"/>
              <wp:effectExtent l="0" t="0" r="19050" b="19050"/>
              <wp:wrapNone/>
              <wp:docPr id="17" name="Přímá spojnic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33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7A4467E" id="Přímá spojnice 17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4.4pt,7.15pt" to="194.4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" strokecolor="black [3213]" strokeweight="1pt"/>
          </w:pict>
        </mc:Fallback>
      </mc:AlternateContent>
    </w:r>
    <w:r w:rsidR="007B5C24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A337E03" wp14:editId="347616E7">
              <wp:simplePos x="0" y="0"/>
              <wp:positionH relativeFrom="column">
                <wp:posOffset>1097280</wp:posOffset>
              </wp:positionH>
              <wp:positionV relativeFrom="paragraph">
                <wp:posOffset>90805</wp:posOffset>
              </wp:positionV>
              <wp:extent cx="0" cy="133350"/>
              <wp:effectExtent l="0" t="0" r="19050" b="19050"/>
              <wp:wrapNone/>
              <wp:docPr id="16" name="Přímá spojnice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333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274B848" id="Přímá spojnice 16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7.15pt" to="86.4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" strokecolor="black [3213]" strokeweight="1pt"/>
          </w:pict>
        </mc:Fallback>
      </mc:AlternateContent>
    </w:r>
  </w:p>
  <w:p w14:paraId="530778B9" w14:textId="77777777" w:rsidR="008B34AC" w:rsidRDefault="008B34AC">
    <w:pPr>
      <w:pStyle w:val="Zpat"/>
    </w:pPr>
  </w:p>
  <w:p w14:paraId="60AF22CD" w14:textId="77777777" w:rsidR="006E6F60" w:rsidRDefault="007B5C24" w:rsidP="007B5C24">
    <w:pPr>
      <w:pStyle w:val="Zpat"/>
      <w:tabs>
        <w:tab w:val="clear" w:pos="9072"/>
      </w:tabs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1595F48" wp14:editId="4CA90BF2">
              <wp:simplePos x="0" y="0"/>
              <wp:positionH relativeFrom="column">
                <wp:posOffset>5500370</wp:posOffset>
              </wp:positionH>
              <wp:positionV relativeFrom="paragraph">
                <wp:posOffset>177800</wp:posOffset>
              </wp:positionV>
              <wp:extent cx="790575" cy="257175"/>
              <wp:effectExtent l="0" t="0" r="0" b="0"/>
              <wp:wrapNone/>
              <wp:docPr id="1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0575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D1145E" w14:textId="77777777" w:rsidR="007B5C24" w:rsidRPr="007B5C24" w:rsidRDefault="007B5C24">
                          <w:pPr>
                            <w:rPr>
                              <w:rFonts w:cstheme="minorHAnsi"/>
                            </w:rPr>
                          </w:pPr>
                          <w:r w:rsidRPr="007B5C24">
                            <w:rPr>
                              <w:rFonts w:cstheme="minorHAnsi"/>
                            </w:rPr>
                            <w:fldChar w:fldCharType="begin"/>
                          </w:r>
                          <w:r w:rsidRPr="007B5C24">
                            <w:rPr>
                              <w:rFonts w:cstheme="minorHAnsi"/>
                            </w:rPr>
                            <w:instrText>PAGE  \* Arabic  \* MERGEFORMAT</w:instrText>
                          </w:r>
                          <w:r w:rsidRPr="007B5C24">
                            <w:rPr>
                              <w:rFonts w:cstheme="minorHAnsi"/>
                            </w:rPr>
                            <w:fldChar w:fldCharType="separate"/>
                          </w:r>
                          <w:r w:rsidR="00C466C4">
                            <w:rPr>
                              <w:rFonts w:cstheme="minorHAnsi"/>
                              <w:noProof/>
                            </w:rPr>
                            <w:t>2</w:t>
                          </w:r>
                          <w:r w:rsidRPr="007B5C24">
                            <w:rPr>
                              <w:rFonts w:cstheme="minorHAnsi"/>
                            </w:rPr>
                            <w:fldChar w:fldCharType="end"/>
                          </w:r>
                          <w:r w:rsidRPr="007B5C24">
                            <w:rPr>
                              <w:rFonts w:cstheme="minorHAnsi"/>
                            </w:rPr>
                            <w:t xml:space="preserve"> / </w:t>
                          </w:r>
                          <w:r w:rsidRPr="007B5C24">
                            <w:rPr>
                              <w:rFonts w:cstheme="minorHAnsi"/>
                            </w:rPr>
                            <w:fldChar w:fldCharType="begin"/>
                          </w:r>
                          <w:r w:rsidRPr="007B5C24">
                            <w:rPr>
                              <w:rFonts w:cstheme="minorHAnsi"/>
                            </w:rPr>
                            <w:instrText>NUMPAGES  \* Arabic  \* MERGEFORMAT</w:instrText>
                          </w:r>
                          <w:r w:rsidRPr="007B5C24">
                            <w:rPr>
                              <w:rFonts w:cstheme="minorHAnsi"/>
                            </w:rPr>
                            <w:fldChar w:fldCharType="separate"/>
                          </w:r>
                          <w:r w:rsidR="00C466C4">
                            <w:rPr>
                              <w:rFonts w:cstheme="minorHAnsi"/>
                              <w:noProof/>
                            </w:rPr>
                            <w:t>2</w:t>
                          </w:r>
                          <w:r w:rsidRPr="007B5C24">
                            <w:rPr>
                              <w:rFonts w:cstheme="minorHAnsi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595F48" id="_x0000_s1032" type="#_x0000_t202" style="position:absolute;margin-left:433.1pt;margin-top:14pt;width:62.25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" filled="f" stroked="f">
              <v:textbox>
                <w:txbxContent>
                  <w:p w14:paraId="4ED1145E" w14:textId="77777777" w:rsidR="007B5C24" w:rsidRPr="007B5C24" w:rsidRDefault="007B5C24">
                    <w:pPr>
                      <w:rPr>
                        <w:rFonts w:cstheme="minorHAnsi"/>
                      </w:rPr>
                    </w:pPr>
                    <w:r w:rsidRPr="007B5C24">
                      <w:rPr>
                        <w:rFonts w:cstheme="minorHAnsi"/>
                      </w:rPr>
                      <w:fldChar w:fldCharType="begin"/>
                    </w:r>
                    <w:r w:rsidRPr="007B5C24">
                      <w:rPr>
                        <w:rFonts w:cstheme="minorHAnsi"/>
                      </w:rPr>
                      <w:instrText>PAGE  \* Arabic  \* MERGEFORMAT</w:instrText>
                    </w:r>
                    <w:r w:rsidRPr="007B5C24">
                      <w:rPr>
                        <w:rFonts w:cstheme="minorHAnsi"/>
                      </w:rPr>
                      <w:fldChar w:fldCharType="separate"/>
                    </w:r>
                    <w:r w:rsidR="00C466C4">
                      <w:rPr>
                        <w:rFonts w:cstheme="minorHAnsi"/>
                        <w:noProof/>
                      </w:rPr>
                      <w:t>2</w:t>
                    </w:r>
                    <w:r w:rsidRPr="007B5C24">
                      <w:rPr>
                        <w:rFonts w:cstheme="minorHAnsi"/>
                      </w:rPr>
                      <w:fldChar w:fldCharType="end"/>
                    </w:r>
                    <w:r w:rsidRPr="007B5C24">
                      <w:rPr>
                        <w:rFonts w:cstheme="minorHAnsi"/>
                      </w:rPr>
                      <w:t xml:space="preserve"> / </w:t>
                    </w:r>
                    <w:r w:rsidRPr="007B5C24">
                      <w:rPr>
                        <w:rFonts w:cstheme="minorHAnsi"/>
                      </w:rPr>
                      <w:fldChar w:fldCharType="begin"/>
                    </w:r>
                    <w:r w:rsidRPr="007B5C24">
                      <w:rPr>
                        <w:rFonts w:cstheme="minorHAnsi"/>
                      </w:rPr>
                      <w:instrText>NUMPAGES  \* Arabic  \* MERGEFORMAT</w:instrText>
                    </w:r>
                    <w:r w:rsidRPr="007B5C24">
                      <w:rPr>
                        <w:rFonts w:cstheme="minorHAnsi"/>
                      </w:rPr>
                      <w:fldChar w:fldCharType="separate"/>
                    </w:r>
                    <w:r w:rsidR="00C466C4">
                      <w:rPr>
                        <w:rFonts w:cstheme="minorHAnsi"/>
                        <w:noProof/>
                      </w:rPr>
                      <w:t>2</w:t>
                    </w:r>
                    <w:r w:rsidRPr="007B5C24">
                      <w:rPr>
                        <w:rFonts w:cstheme="minorHAnsi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2F858B" w14:textId="77777777" w:rsidR="001B350F" w:rsidRDefault="001B350F" w:rsidP="006E6F60">
      <w:pPr>
        <w:spacing w:after="0" w:line="240" w:lineRule="auto"/>
      </w:pPr>
      <w:r>
        <w:separator/>
      </w:r>
    </w:p>
  </w:footnote>
  <w:footnote w:type="continuationSeparator" w:id="0">
    <w:p w14:paraId="06014214" w14:textId="77777777" w:rsidR="001B350F" w:rsidRDefault="001B350F" w:rsidP="006E6F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946E4" w14:textId="77777777" w:rsidR="00792162" w:rsidRDefault="00792162" w:rsidP="006E6F60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353FC88" wp14:editId="380BBCE8">
              <wp:simplePos x="0" y="0"/>
              <wp:positionH relativeFrom="column">
                <wp:posOffset>-596265</wp:posOffset>
              </wp:positionH>
              <wp:positionV relativeFrom="paragraph">
                <wp:posOffset>-239395</wp:posOffset>
              </wp:positionV>
              <wp:extent cx="2697480" cy="795655"/>
              <wp:effectExtent l="0" t="0" r="0" b="0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7480" cy="7956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3C2500" w14:textId="77777777" w:rsidR="00792162" w:rsidRDefault="00370247">
                          <w:r>
                            <w:rPr>
                              <w:noProof/>
                              <w:lang w:eastAsia="cs-CZ"/>
                            </w:rPr>
                            <w:drawing>
                              <wp:inline distT="0" distB="0" distL="0" distR="0" wp14:anchorId="1089AE77" wp14:editId="0CF6C72D">
                                <wp:extent cx="1666324" cy="666750"/>
                                <wp:effectExtent l="0" t="0" r="0" b="0"/>
                                <wp:docPr id="2" name="Obráze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1_1_uskvbl_logo-základní_varianta _vertikální_s_popiskem_barevná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69363" cy="66796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53FC8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-46.95pt;margin-top:-18.85pt;width:212.4pt;height:62.65pt;z-index:2516695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" filled="f" stroked="f">
              <v:textbox style="mso-fit-shape-to-text:t">
                <w:txbxContent>
                  <w:p w14:paraId="0C3C2500" w14:textId="77777777" w:rsidR="00792162" w:rsidRDefault="00370247">
                    <w:r>
                      <w:rPr>
                        <w:noProof/>
                        <w:lang w:eastAsia="cs-CZ"/>
                      </w:rPr>
                      <w:drawing>
                        <wp:inline distT="0" distB="0" distL="0" distR="0" wp14:anchorId="1089AE77" wp14:editId="0CF6C72D">
                          <wp:extent cx="1666324" cy="666750"/>
                          <wp:effectExtent l="0" t="0" r="0" b="0"/>
                          <wp:docPr id="2" name="Obráze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1_1_uskvbl_logo-základní_varianta _vertikální_s_popiskem_barevná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69363" cy="66796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6C16F24" w14:textId="77777777" w:rsidR="006E6F60" w:rsidRDefault="00354368" w:rsidP="00354368"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355ADF68" wp14:editId="7A396B6D">
              <wp:simplePos x="0" y="0"/>
              <wp:positionH relativeFrom="column">
                <wp:posOffset>-509905</wp:posOffset>
              </wp:positionH>
              <wp:positionV relativeFrom="paragraph">
                <wp:posOffset>160020</wp:posOffset>
              </wp:positionV>
              <wp:extent cx="6734175" cy="0"/>
              <wp:effectExtent l="0" t="19050" r="9525" b="19050"/>
              <wp:wrapNone/>
              <wp:docPr id="14" name="Skupina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34175" cy="0"/>
                        <a:chOff x="0" y="0"/>
                        <a:chExt cx="6734175" cy="0"/>
                      </a:xfrm>
                    </wpg:grpSpPr>
                    <wps:wsp>
                      <wps:cNvPr id="3" name="Přímá spojnice 3"/>
                      <wps:cNvCnPr/>
                      <wps:spPr>
                        <a:xfrm>
                          <a:off x="0" y="0"/>
                          <a:ext cx="223710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567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Přímá spojnice 5"/>
                      <wps:cNvCnPr/>
                      <wps:spPr>
                        <a:xfrm>
                          <a:off x="2228850" y="0"/>
                          <a:ext cx="230632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0077C8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Přímá spojnice 12"/>
                      <wps:cNvCnPr/>
                      <wps:spPr>
                        <a:xfrm>
                          <a:off x="4533900" y="0"/>
                          <a:ext cx="220027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47D7A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B139469" id="Skupina 14" o:spid="_x0000_s1026" style="position:absolute;margin-left:-40.15pt;margin-top:12.6pt;width:530.25pt;height:0;z-index:251684864" coordsize="6734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">
              <v:line id="Přímá spojnice 3" o:spid="_x0000_s1027" style="position:absolute;visibility:visible;mso-wrap-style:square" from="0,0" to="2237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" strokecolor="#005670" strokeweight="2.25pt"/>
              <v:line id="Přímá spojnice 5" o:spid="_x0000_s1028" style="position:absolute;visibility:visible;mso-wrap-style:square" from="22288,0" to="4535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" strokecolor="#0077c8" strokeweight="2.25pt"/>
              <v:line id="Přímá spojnice 12" o:spid="_x0000_s1029" style="position:absolute;visibility:visible;mso-wrap-style:square" from="45339,0" to="67341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" strokecolor="#47d7ac" strokeweight="2.25pt"/>
            </v:group>
          </w:pict>
        </mc:Fallback>
      </mc:AlternateContent>
    </w:r>
    <w:r w:rsidR="0037024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7DB1BDA" wp14:editId="7BC8395B">
              <wp:simplePos x="0" y="0"/>
              <wp:positionH relativeFrom="column">
                <wp:posOffset>-509905</wp:posOffset>
              </wp:positionH>
              <wp:positionV relativeFrom="paragraph">
                <wp:posOffset>160020</wp:posOffset>
              </wp:positionV>
              <wp:extent cx="6734175" cy="0"/>
              <wp:effectExtent l="0" t="0" r="9525" b="19050"/>
              <wp:wrapNone/>
              <wp:docPr id="11" name="Přímá spojnic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3417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BCF8AF3" id="Přímá spojnice 11" o:spid="_x0000_s1026" style="position:absolute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0.15pt,12.6pt" to="490.1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" strokecolor="black [3213]" strokeweight="1pt"/>
          </w:pict>
        </mc:Fallback>
      </mc:AlternateContent>
    </w:r>
  </w:p>
  <w:p w14:paraId="75D1C1DE" w14:textId="77777777" w:rsidR="006E6F60" w:rsidRDefault="006E6F6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5C"/>
    <w:rsid w:val="0001730E"/>
    <w:rsid w:val="00050478"/>
    <w:rsid w:val="00066AC3"/>
    <w:rsid w:val="00070C29"/>
    <w:rsid w:val="00074215"/>
    <w:rsid w:val="0009353C"/>
    <w:rsid w:val="000D1F5C"/>
    <w:rsid w:val="000F0B4A"/>
    <w:rsid w:val="000F677D"/>
    <w:rsid w:val="0010194C"/>
    <w:rsid w:val="0011010F"/>
    <w:rsid w:val="00133FEE"/>
    <w:rsid w:val="00135D24"/>
    <w:rsid w:val="00154967"/>
    <w:rsid w:val="00156E7E"/>
    <w:rsid w:val="00160B92"/>
    <w:rsid w:val="0016743B"/>
    <w:rsid w:val="00193C46"/>
    <w:rsid w:val="001A6241"/>
    <w:rsid w:val="001B350F"/>
    <w:rsid w:val="001C4DC0"/>
    <w:rsid w:val="001D7E70"/>
    <w:rsid w:val="00212796"/>
    <w:rsid w:val="00217B3E"/>
    <w:rsid w:val="00242F91"/>
    <w:rsid w:val="00245356"/>
    <w:rsid w:val="00271F2D"/>
    <w:rsid w:val="00275ECF"/>
    <w:rsid w:val="00280E76"/>
    <w:rsid w:val="002A2B0B"/>
    <w:rsid w:val="002D147A"/>
    <w:rsid w:val="002E395D"/>
    <w:rsid w:val="0030685E"/>
    <w:rsid w:val="00322B80"/>
    <w:rsid w:val="003419DC"/>
    <w:rsid w:val="003421DB"/>
    <w:rsid w:val="00346B9D"/>
    <w:rsid w:val="00354368"/>
    <w:rsid w:val="00370247"/>
    <w:rsid w:val="00384D69"/>
    <w:rsid w:val="003F3D47"/>
    <w:rsid w:val="00415C55"/>
    <w:rsid w:val="00444110"/>
    <w:rsid w:val="004444B6"/>
    <w:rsid w:val="00474F46"/>
    <w:rsid w:val="00487088"/>
    <w:rsid w:val="004A45FD"/>
    <w:rsid w:val="004C485B"/>
    <w:rsid w:val="004E3D11"/>
    <w:rsid w:val="004F3497"/>
    <w:rsid w:val="004F6106"/>
    <w:rsid w:val="00541226"/>
    <w:rsid w:val="00551E5D"/>
    <w:rsid w:val="005677A0"/>
    <w:rsid w:val="005837FD"/>
    <w:rsid w:val="00590376"/>
    <w:rsid w:val="005D6692"/>
    <w:rsid w:val="005E26F5"/>
    <w:rsid w:val="005E6AC3"/>
    <w:rsid w:val="006423A1"/>
    <w:rsid w:val="0065282E"/>
    <w:rsid w:val="006804CA"/>
    <w:rsid w:val="006B2128"/>
    <w:rsid w:val="006E6F60"/>
    <w:rsid w:val="00716986"/>
    <w:rsid w:val="00717222"/>
    <w:rsid w:val="00721346"/>
    <w:rsid w:val="0072224E"/>
    <w:rsid w:val="00751265"/>
    <w:rsid w:val="00792162"/>
    <w:rsid w:val="007979DE"/>
    <w:rsid w:val="007B5C24"/>
    <w:rsid w:val="007C37F9"/>
    <w:rsid w:val="007C5DB0"/>
    <w:rsid w:val="007D4DA4"/>
    <w:rsid w:val="00802F41"/>
    <w:rsid w:val="008039EE"/>
    <w:rsid w:val="00861F74"/>
    <w:rsid w:val="00872999"/>
    <w:rsid w:val="00891BF9"/>
    <w:rsid w:val="008B34AC"/>
    <w:rsid w:val="008C15AE"/>
    <w:rsid w:val="008F5422"/>
    <w:rsid w:val="00914C07"/>
    <w:rsid w:val="00977A1E"/>
    <w:rsid w:val="009A034C"/>
    <w:rsid w:val="009B3654"/>
    <w:rsid w:val="009D1CE4"/>
    <w:rsid w:val="009D3A0F"/>
    <w:rsid w:val="009D6D23"/>
    <w:rsid w:val="009F234A"/>
    <w:rsid w:val="00A3435E"/>
    <w:rsid w:val="00A35122"/>
    <w:rsid w:val="00A41E1B"/>
    <w:rsid w:val="00A72241"/>
    <w:rsid w:val="00A76B98"/>
    <w:rsid w:val="00A8002B"/>
    <w:rsid w:val="00AA6F0E"/>
    <w:rsid w:val="00AC7153"/>
    <w:rsid w:val="00AF246D"/>
    <w:rsid w:val="00B00A8B"/>
    <w:rsid w:val="00B00B87"/>
    <w:rsid w:val="00B053DF"/>
    <w:rsid w:val="00B14E29"/>
    <w:rsid w:val="00B212E2"/>
    <w:rsid w:val="00B72414"/>
    <w:rsid w:val="00B92AE8"/>
    <w:rsid w:val="00BA5487"/>
    <w:rsid w:val="00BD026A"/>
    <w:rsid w:val="00C13F4C"/>
    <w:rsid w:val="00C2033E"/>
    <w:rsid w:val="00C27A69"/>
    <w:rsid w:val="00C466C4"/>
    <w:rsid w:val="00C52A9F"/>
    <w:rsid w:val="00C62391"/>
    <w:rsid w:val="00C86D3D"/>
    <w:rsid w:val="00CA508D"/>
    <w:rsid w:val="00CE35A7"/>
    <w:rsid w:val="00D1286A"/>
    <w:rsid w:val="00D35DB7"/>
    <w:rsid w:val="00D40B4F"/>
    <w:rsid w:val="00D41A08"/>
    <w:rsid w:val="00D746C6"/>
    <w:rsid w:val="00D91933"/>
    <w:rsid w:val="00DB1D3F"/>
    <w:rsid w:val="00DC6761"/>
    <w:rsid w:val="00DC7C63"/>
    <w:rsid w:val="00DE40B1"/>
    <w:rsid w:val="00E14C50"/>
    <w:rsid w:val="00E14C7D"/>
    <w:rsid w:val="00E1633A"/>
    <w:rsid w:val="00E23ED5"/>
    <w:rsid w:val="00E63492"/>
    <w:rsid w:val="00E905C2"/>
    <w:rsid w:val="00EF5D46"/>
    <w:rsid w:val="00F06587"/>
    <w:rsid w:val="00F227D4"/>
    <w:rsid w:val="00F2333C"/>
    <w:rsid w:val="00F7490B"/>
    <w:rsid w:val="00F93B94"/>
    <w:rsid w:val="00F97C52"/>
    <w:rsid w:val="00FD67F0"/>
    <w:rsid w:val="00FE7DE2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A5A3E9"/>
  <w15:docId w15:val="{C766257F-9190-4DCC-AF75-0385BFBC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34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497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E6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E6F60"/>
  </w:style>
  <w:style w:type="paragraph" w:styleId="Zpat">
    <w:name w:val="footer"/>
    <w:basedOn w:val="Normln"/>
    <w:link w:val="ZpatChar"/>
    <w:uiPriority w:val="99"/>
    <w:unhideWhenUsed/>
    <w:rsid w:val="006E6F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6F60"/>
  </w:style>
  <w:style w:type="character" w:styleId="Hypertextovodkaz">
    <w:name w:val="Hyperlink"/>
    <w:rsid w:val="003419D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E3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datelna@uskvbl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ruzicova@uskvbl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dlakova@uskvbl.c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Dokumentace%20SI\&#352;ablony%20Word\Obecn&#233;%20&#352;\&#250;&#345;edn&#237;%20dopis%20-%20&#269;esky_v3_180117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úřední dopis - česky_v3_180117.dotx</Template>
  <TotalTime>0</TotalTime>
  <Pages>2</Pages>
  <Words>507</Words>
  <Characters>2995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Müllerová Petra</dc:creator>
  <cp:lastModifiedBy>Sedláková Hana</cp:lastModifiedBy>
  <cp:revision>2</cp:revision>
  <cp:lastPrinted>2024-04-26T09:23:00Z</cp:lastPrinted>
  <dcterms:created xsi:type="dcterms:W3CDTF">2026-10-08T06:53:00Z</dcterms:created>
  <dcterms:modified xsi:type="dcterms:W3CDTF">2026-10-08T06:53:00Z</dcterms:modified>
</cp:coreProperties>
</file>