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A7FA28" w14:textId="77777777" w:rsidR="003419DC" w:rsidRDefault="003419DC" w:rsidP="003419DC">
      <w:pPr>
        <w:jc w:val="both"/>
        <w:rPr>
          <w:b/>
          <w:sz w:val="28"/>
          <w:szCs w:val="28"/>
        </w:rPr>
      </w:pPr>
      <w:bookmarkStart w:id="0" w:name="_GoBack"/>
      <w:bookmarkEnd w:id="0"/>
      <w:r w:rsidRPr="00BD026A">
        <w:rPr>
          <w:b/>
          <w:sz w:val="28"/>
          <w:szCs w:val="28"/>
        </w:rPr>
        <w:t>Ú</w:t>
      </w:r>
      <w:r w:rsidR="00217B3E">
        <w:rPr>
          <w:b/>
          <w:sz w:val="28"/>
          <w:szCs w:val="28"/>
        </w:rPr>
        <w:t>stav pro státní kontrolu veterinárních biopreparátů a léčiv</w:t>
      </w:r>
      <w:r w:rsidRPr="00BD026A">
        <w:rPr>
          <w:b/>
          <w:sz w:val="28"/>
          <w:szCs w:val="28"/>
        </w:rPr>
        <w:t xml:space="preserve"> </w:t>
      </w:r>
      <w:r w:rsidR="00135D24">
        <w:rPr>
          <w:b/>
          <w:sz w:val="28"/>
          <w:szCs w:val="28"/>
        </w:rPr>
        <w:t xml:space="preserve">(dále ÚSKVBL) </w:t>
      </w:r>
      <w:r w:rsidRPr="00BD026A">
        <w:rPr>
          <w:b/>
          <w:sz w:val="28"/>
          <w:szCs w:val="28"/>
        </w:rPr>
        <w:t>vyhla</w:t>
      </w:r>
      <w:r w:rsidR="004F6106">
        <w:rPr>
          <w:b/>
          <w:sz w:val="28"/>
          <w:szCs w:val="28"/>
        </w:rPr>
        <w:t xml:space="preserve">šuje výběrové řízení na pozici </w:t>
      </w:r>
      <w:r w:rsidR="004F6106" w:rsidRPr="0016743B">
        <w:rPr>
          <w:b/>
          <w:sz w:val="28"/>
          <w:szCs w:val="28"/>
        </w:rPr>
        <w:t>laborant</w:t>
      </w:r>
      <w:r w:rsidR="00F93B94" w:rsidRPr="0016743B">
        <w:rPr>
          <w:b/>
          <w:sz w:val="28"/>
          <w:szCs w:val="28"/>
        </w:rPr>
        <w:t>a/</w:t>
      </w:r>
      <w:r w:rsidR="004F6106" w:rsidRPr="0016743B">
        <w:rPr>
          <w:b/>
          <w:sz w:val="28"/>
          <w:szCs w:val="28"/>
        </w:rPr>
        <w:t>ky</w:t>
      </w:r>
    </w:p>
    <w:p w14:paraId="2634C92B" w14:textId="77777777" w:rsidR="00163111" w:rsidRPr="00BD026A" w:rsidRDefault="00163111" w:rsidP="00163111">
      <w:pPr>
        <w:rPr>
          <w:b/>
          <w:szCs w:val="24"/>
        </w:rPr>
      </w:pPr>
      <w:r w:rsidRPr="00BD026A">
        <w:rPr>
          <w:b/>
          <w:szCs w:val="24"/>
        </w:rPr>
        <w:t xml:space="preserve">Pracovní poměr </w:t>
      </w:r>
      <w:r>
        <w:rPr>
          <w:b/>
          <w:szCs w:val="24"/>
        </w:rPr>
        <w:t>na dobu určitou – zástup za mateřskou a rodičovskou dovolenou</w:t>
      </w:r>
    </w:p>
    <w:p w14:paraId="52163B2E" w14:textId="77777777" w:rsidR="003419DC" w:rsidRPr="00BD026A" w:rsidRDefault="003419DC" w:rsidP="003419DC">
      <w:pPr>
        <w:rPr>
          <w:b/>
          <w:szCs w:val="24"/>
        </w:rPr>
      </w:pPr>
      <w:r w:rsidRPr="00BD026A">
        <w:rPr>
          <w:b/>
          <w:szCs w:val="24"/>
        </w:rPr>
        <w:t xml:space="preserve">Pracovní poměr </w:t>
      </w:r>
      <w:r w:rsidR="00BD026A">
        <w:rPr>
          <w:b/>
          <w:szCs w:val="24"/>
        </w:rPr>
        <w:t>dle pravidel z. č. 262/2006 Sb., zákoník práce</w:t>
      </w:r>
      <w:r w:rsidR="002D147A">
        <w:rPr>
          <w:b/>
          <w:szCs w:val="24"/>
        </w:rPr>
        <w:t>, ve znění pozdějších předpisů</w:t>
      </w:r>
    </w:p>
    <w:p w14:paraId="39E93545" w14:textId="77777777" w:rsidR="003419DC" w:rsidRPr="00BD026A" w:rsidRDefault="003419DC" w:rsidP="003419DC">
      <w:pPr>
        <w:rPr>
          <w:b/>
          <w:szCs w:val="24"/>
        </w:rPr>
      </w:pPr>
      <w:r w:rsidRPr="00BD026A">
        <w:rPr>
          <w:b/>
          <w:szCs w:val="24"/>
        </w:rPr>
        <w:t>Požadavky:</w:t>
      </w:r>
    </w:p>
    <w:p w14:paraId="42AD5E93" w14:textId="77777777" w:rsidR="003419DC" w:rsidRPr="00BD026A" w:rsidRDefault="003419DC" w:rsidP="003419DC">
      <w:pPr>
        <w:ind w:left="708"/>
        <w:jc w:val="both"/>
        <w:rPr>
          <w:b/>
          <w:szCs w:val="24"/>
        </w:rPr>
      </w:pPr>
      <w:r w:rsidRPr="00BD026A">
        <w:rPr>
          <w:b/>
          <w:szCs w:val="24"/>
        </w:rPr>
        <w:t xml:space="preserve">Vzdělání: </w:t>
      </w:r>
    </w:p>
    <w:p w14:paraId="10120453" w14:textId="77777777" w:rsidR="00217B3E" w:rsidRDefault="004F6106" w:rsidP="00217B3E">
      <w:pPr>
        <w:ind w:left="708"/>
        <w:jc w:val="both"/>
        <w:rPr>
          <w:szCs w:val="24"/>
        </w:rPr>
      </w:pPr>
      <w:r>
        <w:rPr>
          <w:szCs w:val="24"/>
        </w:rPr>
        <w:t>Střední odborné</w:t>
      </w:r>
      <w:r w:rsidR="00B72414" w:rsidRPr="00B72414">
        <w:rPr>
          <w:szCs w:val="24"/>
        </w:rPr>
        <w:t xml:space="preserve"> vzdělání </w:t>
      </w:r>
      <w:r>
        <w:rPr>
          <w:szCs w:val="24"/>
        </w:rPr>
        <w:t>s maturitou v oboru chemie</w:t>
      </w:r>
      <w:r w:rsidR="00217B3E">
        <w:rPr>
          <w:szCs w:val="24"/>
        </w:rPr>
        <w:t>, případně zdravotnick</w:t>
      </w:r>
      <w:r w:rsidR="009F234A">
        <w:rPr>
          <w:szCs w:val="24"/>
        </w:rPr>
        <w:t>ém</w:t>
      </w:r>
      <w:r>
        <w:rPr>
          <w:szCs w:val="24"/>
        </w:rPr>
        <w:t xml:space="preserve"> nebo </w:t>
      </w:r>
      <w:r w:rsidR="00A322F0">
        <w:rPr>
          <w:szCs w:val="24"/>
        </w:rPr>
        <w:t>farmaceutickém</w:t>
      </w:r>
    </w:p>
    <w:p w14:paraId="1E3C8C3E" w14:textId="77777777" w:rsidR="00217B3E" w:rsidRDefault="00217B3E" w:rsidP="00217B3E">
      <w:pPr>
        <w:ind w:left="708"/>
        <w:rPr>
          <w:szCs w:val="24"/>
        </w:rPr>
      </w:pPr>
      <w:r>
        <w:rPr>
          <w:szCs w:val="24"/>
        </w:rPr>
        <w:t>Praxe v laboratoři analytické chemie výhodou</w:t>
      </w:r>
    </w:p>
    <w:p w14:paraId="13DCE0D2" w14:textId="77777777" w:rsidR="0016743B" w:rsidRDefault="00217B3E" w:rsidP="004A45FD">
      <w:pPr>
        <w:ind w:left="708"/>
        <w:rPr>
          <w:szCs w:val="24"/>
        </w:rPr>
      </w:pPr>
      <w:r>
        <w:rPr>
          <w:szCs w:val="24"/>
        </w:rPr>
        <w:t>Zkušenosti s chodem akreditované laboratoře výhodou</w:t>
      </w:r>
    </w:p>
    <w:p w14:paraId="1BA997E8" w14:textId="77777777" w:rsidR="0016743B" w:rsidRDefault="0016743B" w:rsidP="0016743B">
      <w:pPr>
        <w:ind w:left="708"/>
      </w:pPr>
      <w:r w:rsidRPr="0016743B">
        <w:t xml:space="preserve">Základní znalost angličtiny </w:t>
      </w:r>
      <w:r w:rsidR="00584138">
        <w:t>(schopnost čtení postupů v angličtině)</w:t>
      </w:r>
    </w:p>
    <w:p w14:paraId="54355AEC" w14:textId="77777777" w:rsidR="00584138" w:rsidRDefault="00584138" w:rsidP="0016743B">
      <w:pPr>
        <w:ind w:left="708"/>
        <w:rPr>
          <w:b/>
          <w:szCs w:val="24"/>
        </w:rPr>
      </w:pPr>
    </w:p>
    <w:p w14:paraId="1DEE000E" w14:textId="77777777" w:rsidR="003419DC" w:rsidRPr="00BD026A" w:rsidRDefault="003419DC" w:rsidP="0016743B">
      <w:pPr>
        <w:ind w:left="708"/>
        <w:rPr>
          <w:b/>
          <w:szCs w:val="24"/>
        </w:rPr>
      </w:pPr>
      <w:r w:rsidRPr="00BD026A">
        <w:rPr>
          <w:b/>
          <w:szCs w:val="24"/>
        </w:rPr>
        <w:t xml:space="preserve">Ostatní požadavky: </w:t>
      </w:r>
    </w:p>
    <w:p w14:paraId="4E84D747" w14:textId="77777777" w:rsidR="003419DC" w:rsidRPr="0016743B" w:rsidRDefault="003419DC" w:rsidP="003419DC">
      <w:pPr>
        <w:ind w:left="708"/>
        <w:jc w:val="both"/>
        <w:rPr>
          <w:szCs w:val="24"/>
        </w:rPr>
      </w:pPr>
      <w:r w:rsidRPr="00BD026A">
        <w:rPr>
          <w:szCs w:val="24"/>
        </w:rPr>
        <w:t xml:space="preserve">Práce na PC </w:t>
      </w:r>
      <w:r w:rsidR="00B00B87">
        <w:rPr>
          <w:szCs w:val="24"/>
        </w:rPr>
        <w:t xml:space="preserve">– </w:t>
      </w:r>
      <w:r w:rsidR="00B00B87" w:rsidRPr="0016743B">
        <w:rPr>
          <w:szCs w:val="24"/>
        </w:rPr>
        <w:t>MS Office, zejména Word, Excel, Outlook</w:t>
      </w:r>
    </w:p>
    <w:p w14:paraId="59438F7D" w14:textId="77777777" w:rsidR="003419DC" w:rsidRPr="0016743B" w:rsidRDefault="001C4DC0" w:rsidP="003419DC">
      <w:pPr>
        <w:ind w:left="709"/>
        <w:jc w:val="both"/>
        <w:rPr>
          <w:szCs w:val="24"/>
        </w:rPr>
      </w:pPr>
      <w:r w:rsidRPr="0016743B">
        <w:rPr>
          <w:szCs w:val="24"/>
        </w:rPr>
        <w:t>Manuální zručnost</w:t>
      </w:r>
      <w:r w:rsidR="00A322F0">
        <w:rPr>
          <w:szCs w:val="24"/>
        </w:rPr>
        <w:t>, pečlivost</w:t>
      </w:r>
    </w:p>
    <w:p w14:paraId="0FE4A04E" w14:textId="77777777" w:rsidR="003419DC" w:rsidRPr="0016743B" w:rsidRDefault="003419DC" w:rsidP="003419DC">
      <w:pPr>
        <w:rPr>
          <w:b/>
          <w:szCs w:val="24"/>
        </w:rPr>
      </w:pPr>
      <w:r w:rsidRPr="0016743B">
        <w:rPr>
          <w:b/>
          <w:szCs w:val="24"/>
        </w:rPr>
        <w:t xml:space="preserve">Stručný popis náplně práce: </w:t>
      </w:r>
    </w:p>
    <w:p w14:paraId="50E68768" w14:textId="77777777" w:rsidR="00B00B87" w:rsidRDefault="00A322F0" w:rsidP="00A322F0">
      <w:pPr>
        <w:ind w:left="709"/>
        <w:jc w:val="both"/>
        <w:rPr>
          <w:szCs w:val="24"/>
        </w:rPr>
      </w:pPr>
      <w:r>
        <w:rPr>
          <w:szCs w:val="24"/>
        </w:rPr>
        <w:t>Práce s</w:t>
      </w:r>
      <w:r w:rsidR="00B00B87" w:rsidRPr="0016743B">
        <w:rPr>
          <w:szCs w:val="24"/>
        </w:rPr>
        <w:t xml:space="preserve"> </w:t>
      </w:r>
      <w:r>
        <w:rPr>
          <w:szCs w:val="24"/>
        </w:rPr>
        <w:t xml:space="preserve">biologickými </w:t>
      </w:r>
      <w:r w:rsidR="00AF246D" w:rsidRPr="0016743B">
        <w:rPr>
          <w:szCs w:val="24"/>
        </w:rPr>
        <w:t>vzork</w:t>
      </w:r>
      <w:r>
        <w:rPr>
          <w:szCs w:val="24"/>
        </w:rPr>
        <w:t>y</w:t>
      </w:r>
      <w:r w:rsidR="00AF246D" w:rsidRPr="0016743B">
        <w:rPr>
          <w:szCs w:val="24"/>
        </w:rPr>
        <w:t xml:space="preserve"> </w:t>
      </w:r>
      <w:r>
        <w:rPr>
          <w:szCs w:val="24"/>
        </w:rPr>
        <w:t xml:space="preserve">živočišného původu (tkáně, moč, mléko apod.) – </w:t>
      </w:r>
      <w:r w:rsidR="00B57BDA">
        <w:rPr>
          <w:szCs w:val="24"/>
        </w:rPr>
        <w:t>dělení</w:t>
      </w:r>
      <w:r>
        <w:rPr>
          <w:szCs w:val="24"/>
        </w:rPr>
        <w:t xml:space="preserve"> vzorků, homogenizace, likvidace vzorků</w:t>
      </w:r>
    </w:p>
    <w:p w14:paraId="36E58E07" w14:textId="77777777" w:rsidR="00B57BDA" w:rsidRDefault="00B57BDA" w:rsidP="00A322F0">
      <w:pPr>
        <w:ind w:left="709"/>
        <w:jc w:val="both"/>
        <w:rPr>
          <w:szCs w:val="24"/>
        </w:rPr>
      </w:pPr>
      <w:r>
        <w:rPr>
          <w:szCs w:val="24"/>
        </w:rPr>
        <w:t>Příprava pracovních roztoků, práce s nízkými koncentracemi analytů (ultrastopová analýza)</w:t>
      </w:r>
    </w:p>
    <w:p w14:paraId="1F8675F1" w14:textId="77777777" w:rsidR="00A322F0" w:rsidRPr="0016743B" w:rsidRDefault="00A322F0" w:rsidP="00A322F0">
      <w:pPr>
        <w:ind w:left="709"/>
        <w:jc w:val="both"/>
        <w:rPr>
          <w:szCs w:val="24"/>
        </w:rPr>
      </w:pPr>
      <w:r>
        <w:rPr>
          <w:szCs w:val="24"/>
        </w:rPr>
        <w:t>Příprava vzork</w:t>
      </w:r>
      <w:r w:rsidR="00B57BDA">
        <w:rPr>
          <w:szCs w:val="24"/>
        </w:rPr>
        <w:t>ů</w:t>
      </w:r>
      <w:r>
        <w:rPr>
          <w:szCs w:val="24"/>
        </w:rPr>
        <w:t xml:space="preserve"> ke stanovení reziduí cizorodých látek </w:t>
      </w:r>
      <w:r w:rsidR="00B57BDA">
        <w:rPr>
          <w:szCs w:val="24"/>
        </w:rPr>
        <w:t xml:space="preserve">podle standardních operačních postupů </w:t>
      </w:r>
      <w:r>
        <w:rPr>
          <w:szCs w:val="24"/>
        </w:rPr>
        <w:t>– extrakce, čištění extraktu (SPE apod.)</w:t>
      </w:r>
      <w:r w:rsidR="00B57BDA">
        <w:rPr>
          <w:szCs w:val="24"/>
        </w:rPr>
        <w:t>, derivatizace</w:t>
      </w:r>
    </w:p>
    <w:p w14:paraId="04675866" w14:textId="77777777" w:rsidR="00F93B94" w:rsidRDefault="00F93B94" w:rsidP="00B72414">
      <w:pPr>
        <w:ind w:left="709"/>
        <w:jc w:val="both"/>
        <w:rPr>
          <w:szCs w:val="24"/>
        </w:rPr>
      </w:pPr>
      <w:r w:rsidRPr="0016743B">
        <w:rPr>
          <w:szCs w:val="24"/>
        </w:rPr>
        <w:t xml:space="preserve">Spolupráce s ostatními </w:t>
      </w:r>
      <w:r w:rsidR="00B57BDA">
        <w:rPr>
          <w:szCs w:val="24"/>
        </w:rPr>
        <w:t>zaměstnanci</w:t>
      </w:r>
      <w:r w:rsidRPr="0016743B">
        <w:rPr>
          <w:szCs w:val="24"/>
        </w:rPr>
        <w:t xml:space="preserve"> oddělení</w:t>
      </w:r>
    </w:p>
    <w:p w14:paraId="0BB6FD3A" w14:textId="77777777" w:rsidR="003419DC" w:rsidRPr="00BD026A" w:rsidRDefault="003419DC" w:rsidP="003419DC">
      <w:pPr>
        <w:rPr>
          <w:szCs w:val="24"/>
        </w:rPr>
      </w:pPr>
      <w:r w:rsidRPr="00BD026A">
        <w:rPr>
          <w:b/>
          <w:szCs w:val="24"/>
        </w:rPr>
        <w:t>Úvazek:</w:t>
      </w:r>
      <w:r w:rsidRPr="00BD026A">
        <w:rPr>
          <w:szCs w:val="24"/>
        </w:rPr>
        <w:t xml:space="preserve"> </w:t>
      </w:r>
      <w:r w:rsidR="00584138">
        <w:rPr>
          <w:szCs w:val="24"/>
        </w:rPr>
        <w:t>pl</w:t>
      </w:r>
      <w:r w:rsidR="00174E2C">
        <w:rPr>
          <w:szCs w:val="24"/>
        </w:rPr>
        <w:t>ný</w:t>
      </w:r>
      <w:r w:rsidR="004F6106">
        <w:rPr>
          <w:szCs w:val="24"/>
        </w:rPr>
        <w:t xml:space="preserve"> </w:t>
      </w:r>
      <w:r w:rsidR="00584138">
        <w:rPr>
          <w:szCs w:val="24"/>
        </w:rPr>
        <w:t>40</w:t>
      </w:r>
      <w:r w:rsidRPr="00BD026A">
        <w:rPr>
          <w:szCs w:val="24"/>
        </w:rPr>
        <w:t>h/týd</w:t>
      </w:r>
      <w:r w:rsidR="003421DB" w:rsidRPr="00BD026A">
        <w:rPr>
          <w:szCs w:val="24"/>
        </w:rPr>
        <w:t>en</w:t>
      </w:r>
    </w:p>
    <w:p w14:paraId="061D4815" w14:textId="77777777" w:rsidR="003419DC" w:rsidRPr="00BD026A" w:rsidRDefault="003419DC" w:rsidP="003419DC">
      <w:pPr>
        <w:rPr>
          <w:b/>
          <w:szCs w:val="24"/>
        </w:rPr>
      </w:pPr>
      <w:r w:rsidRPr="00BD026A">
        <w:rPr>
          <w:b/>
          <w:szCs w:val="24"/>
        </w:rPr>
        <w:t>Nabízíme:</w:t>
      </w:r>
    </w:p>
    <w:p w14:paraId="2C62EEF9" w14:textId="77777777" w:rsidR="004F6106" w:rsidRDefault="004F6106" w:rsidP="003419DC">
      <w:pPr>
        <w:ind w:left="851"/>
        <w:jc w:val="both"/>
        <w:rPr>
          <w:szCs w:val="24"/>
        </w:rPr>
      </w:pPr>
      <w:r>
        <w:rPr>
          <w:szCs w:val="24"/>
        </w:rPr>
        <w:t xml:space="preserve">Pracovní poměr na dobu určitou </w:t>
      </w:r>
      <w:r w:rsidR="00163111">
        <w:rPr>
          <w:szCs w:val="24"/>
        </w:rPr>
        <w:t>– zástup za mateřskou a rodičovskou dovolenou</w:t>
      </w:r>
    </w:p>
    <w:p w14:paraId="6A7699C6" w14:textId="77777777" w:rsidR="003419DC" w:rsidRPr="00BD026A" w:rsidRDefault="003419DC" w:rsidP="003419DC">
      <w:pPr>
        <w:ind w:left="851"/>
        <w:jc w:val="both"/>
        <w:rPr>
          <w:szCs w:val="24"/>
        </w:rPr>
      </w:pPr>
      <w:r w:rsidRPr="00BD026A">
        <w:rPr>
          <w:szCs w:val="24"/>
        </w:rPr>
        <w:t>Nástupní plat odpovídající ohodnocení p</w:t>
      </w:r>
      <w:r w:rsidR="00AC7153">
        <w:rPr>
          <w:szCs w:val="24"/>
        </w:rPr>
        <w:t>odle tabulek platů zaměstnanců ve veřejných službách a správě</w:t>
      </w:r>
    </w:p>
    <w:p w14:paraId="62F64088" w14:textId="77777777" w:rsidR="003419DC" w:rsidRPr="00BD026A" w:rsidRDefault="003419DC" w:rsidP="003419DC">
      <w:pPr>
        <w:ind w:left="851"/>
        <w:jc w:val="both"/>
        <w:rPr>
          <w:szCs w:val="24"/>
        </w:rPr>
      </w:pPr>
      <w:r w:rsidRPr="00BD026A">
        <w:rPr>
          <w:szCs w:val="24"/>
        </w:rPr>
        <w:t xml:space="preserve">Platová třída: </w:t>
      </w:r>
      <w:r w:rsidR="004F6106">
        <w:rPr>
          <w:szCs w:val="24"/>
        </w:rPr>
        <w:t>9</w:t>
      </w:r>
    </w:p>
    <w:p w14:paraId="1C16880F" w14:textId="77777777" w:rsidR="00217B3E" w:rsidRDefault="00217B3E" w:rsidP="003419DC">
      <w:pPr>
        <w:ind w:left="851"/>
        <w:jc w:val="both"/>
        <w:rPr>
          <w:szCs w:val="24"/>
        </w:rPr>
      </w:pPr>
      <w:r>
        <w:rPr>
          <w:szCs w:val="24"/>
        </w:rPr>
        <w:lastRenderedPageBreak/>
        <w:t>Práce je zařazena v kategorii 2a neriziková</w:t>
      </w:r>
    </w:p>
    <w:p w14:paraId="276E7B72" w14:textId="77777777" w:rsidR="003419DC" w:rsidRDefault="003419DC" w:rsidP="003419DC">
      <w:pPr>
        <w:ind w:left="851"/>
        <w:jc w:val="both"/>
        <w:rPr>
          <w:szCs w:val="24"/>
        </w:rPr>
      </w:pPr>
      <w:r w:rsidRPr="00BD026A">
        <w:rPr>
          <w:szCs w:val="24"/>
        </w:rPr>
        <w:t>5 týdnů dovolené</w:t>
      </w:r>
      <w:r w:rsidR="00163111">
        <w:rPr>
          <w:szCs w:val="24"/>
        </w:rPr>
        <w:t>, stravenkový paušál</w:t>
      </w:r>
    </w:p>
    <w:p w14:paraId="54828FA4" w14:textId="77777777" w:rsidR="00217B3E" w:rsidRPr="00BD026A" w:rsidRDefault="00217B3E" w:rsidP="003419DC">
      <w:pPr>
        <w:ind w:left="851"/>
        <w:jc w:val="both"/>
        <w:rPr>
          <w:szCs w:val="24"/>
        </w:rPr>
      </w:pPr>
      <w:r>
        <w:rPr>
          <w:szCs w:val="24"/>
        </w:rPr>
        <w:t>Příjemné pracovní prostředí</w:t>
      </w:r>
    </w:p>
    <w:p w14:paraId="2FCD6E81" w14:textId="3AEEED96" w:rsidR="003419DC" w:rsidRPr="00BD026A" w:rsidRDefault="003F3D47" w:rsidP="003419DC">
      <w:pPr>
        <w:jc w:val="both"/>
        <w:rPr>
          <w:szCs w:val="24"/>
        </w:rPr>
      </w:pPr>
      <w:r w:rsidRPr="00BD026A">
        <w:rPr>
          <w:b/>
          <w:szCs w:val="24"/>
        </w:rPr>
        <w:t>Přepokládaný n</w:t>
      </w:r>
      <w:r w:rsidR="003419DC" w:rsidRPr="00BD026A">
        <w:rPr>
          <w:b/>
          <w:szCs w:val="24"/>
        </w:rPr>
        <w:t xml:space="preserve">ástup: </w:t>
      </w:r>
      <w:r w:rsidR="00163111" w:rsidRPr="00163111">
        <w:rPr>
          <w:szCs w:val="24"/>
        </w:rPr>
        <w:t>1</w:t>
      </w:r>
      <w:r w:rsidR="001E0ACA">
        <w:rPr>
          <w:szCs w:val="24"/>
        </w:rPr>
        <w:t>8</w:t>
      </w:r>
      <w:r w:rsidR="00163111" w:rsidRPr="00163111">
        <w:rPr>
          <w:szCs w:val="24"/>
        </w:rPr>
        <w:t>.</w:t>
      </w:r>
      <w:r w:rsidR="001E0ACA">
        <w:rPr>
          <w:szCs w:val="24"/>
        </w:rPr>
        <w:t>8</w:t>
      </w:r>
      <w:r w:rsidR="00163111" w:rsidRPr="00163111">
        <w:rPr>
          <w:szCs w:val="24"/>
        </w:rPr>
        <w:t>.202</w:t>
      </w:r>
      <w:r w:rsidR="001E0ACA">
        <w:rPr>
          <w:szCs w:val="24"/>
        </w:rPr>
        <w:t>6</w:t>
      </w:r>
      <w:r w:rsidR="00D91933" w:rsidRPr="00BD026A">
        <w:rPr>
          <w:szCs w:val="24"/>
        </w:rPr>
        <w:t xml:space="preserve"> </w:t>
      </w:r>
    </w:p>
    <w:p w14:paraId="7715223A" w14:textId="77777777" w:rsidR="003419DC" w:rsidRPr="00BD026A" w:rsidRDefault="003419DC" w:rsidP="003419DC">
      <w:pPr>
        <w:jc w:val="both"/>
        <w:rPr>
          <w:szCs w:val="24"/>
        </w:rPr>
      </w:pPr>
    </w:p>
    <w:p w14:paraId="00CF0356" w14:textId="77777777" w:rsidR="003419DC" w:rsidRPr="00BD026A" w:rsidRDefault="003419DC" w:rsidP="003419DC">
      <w:pPr>
        <w:jc w:val="both"/>
        <w:rPr>
          <w:szCs w:val="24"/>
        </w:rPr>
      </w:pPr>
      <w:r w:rsidRPr="00BD026A">
        <w:rPr>
          <w:b/>
          <w:szCs w:val="24"/>
        </w:rPr>
        <w:t>Kontakt:</w:t>
      </w:r>
      <w:r w:rsidRPr="00BD026A">
        <w:rPr>
          <w:szCs w:val="24"/>
        </w:rPr>
        <w:t xml:space="preserve"> </w:t>
      </w:r>
      <w:r w:rsidR="003421DB" w:rsidRPr="00BD026A">
        <w:rPr>
          <w:szCs w:val="24"/>
        </w:rPr>
        <w:tab/>
      </w:r>
      <w:r w:rsidRPr="00BD026A">
        <w:rPr>
          <w:szCs w:val="24"/>
        </w:rPr>
        <w:t>Ing. Hana Sedláková, personalistka</w:t>
      </w:r>
    </w:p>
    <w:p w14:paraId="20BF9BE3" w14:textId="77777777" w:rsidR="003419DC" w:rsidRDefault="003419DC" w:rsidP="003419DC">
      <w:pPr>
        <w:ind w:firstLine="708"/>
        <w:jc w:val="both"/>
        <w:rPr>
          <w:szCs w:val="24"/>
        </w:rPr>
      </w:pPr>
      <w:r w:rsidRPr="00BD026A">
        <w:rPr>
          <w:szCs w:val="24"/>
        </w:rPr>
        <w:t xml:space="preserve">     </w:t>
      </w:r>
      <w:r w:rsidR="003421DB" w:rsidRPr="00BD026A">
        <w:rPr>
          <w:szCs w:val="24"/>
        </w:rPr>
        <w:tab/>
      </w:r>
      <w:hyperlink r:id="rId6" w:history="1">
        <w:r w:rsidR="00AC7153" w:rsidRPr="002F3A0B">
          <w:rPr>
            <w:rStyle w:val="Hypertextovodkaz"/>
            <w:szCs w:val="24"/>
          </w:rPr>
          <w:t>sedlakova@uskvbl.cz</w:t>
        </w:r>
      </w:hyperlink>
    </w:p>
    <w:p w14:paraId="71CC1C4B" w14:textId="77777777" w:rsidR="00AC7153" w:rsidRPr="00625E41" w:rsidRDefault="00B57BDA" w:rsidP="004F6106">
      <w:pPr>
        <w:ind w:left="1418"/>
        <w:jc w:val="both"/>
        <w:rPr>
          <w:szCs w:val="24"/>
        </w:rPr>
      </w:pPr>
      <w:r>
        <w:rPr>
          <w:szCs w:val="24"/>
        </w:rPr>
        <w:t>Mgr. Martina Rejtharová</w:t>
      </w:r>
      <w:r w:rsidR="00AC7153">
        <w:rPr>
          <w:szCs w:val="24"/>
        </w:rPr>
        <w:t xml:space="preserve">, ředitelka </w:t>
      </w:r>
      <w:r>
        <w:rPr>
          <w:szCs w:val="24"/>
        </w:rPr>
        <w:t>o</w:t>
      </w:r>
      <w:r w:rsidR="00AC7153" w:rsidRPr="00625E41">
        <w:rPr>
          <w:szCs w:val="24"/>
        </w:rPr>
        <w:t xml:space="preserve">dboru </w:t>
      </w:r>
      <w:r>
        <w:rPr>
          <w:szCs w:val="24"/>
        </w:rPr>
        <w:t>Laboratoř pro sledování reziduí cizorodých látek</w:t>
      </w:r>
    </w:p>
    <w:p w14:paraId="3E6663DE" w14:textId="77777777" w:rsidR="003419DC" w:rsidRPr="00BD026A" w:rsidRDefault="002B561E" w:rsidP="00AC7153">
      <w:pPr>
        <w:ind w:left="993" w:firstLine="423"/>
        <w:jc w:val="both"/>
        <w:rPr>
          <w:szCs w:val="24"/>
        </w:rPr>
      </w:pPr>
      <w:hyperlink r:id="rId7" w:history="1">
        <w:r w:rsidR="00B57BDA" w:rsidRPr="00141B31">
          <w:rPr>
            <w:rStyle w:val="Hypertextovodkaz"/>
            <w:szCs w:val="24"/>
          </w:rPr>
          <w:t>rejtharova@uskvbl.cz</w:t>
        </w:r>
      </w:hyperlink>
    </w:p>
    <w:p w14:paraId="79120C31" w14:textId="77777777" w:rsidR="003419DC" w:rsidRPr="00BD026A" w:rsidRDefault="003419DC" w:rsidP="003419DC">
      <w:pPr>
        <w:ind w:left="708"/>
        <w:jc w:val="both"/>
        <w:rPr>
          <w:b/>
          <w:szCs w:val="24"/>
        </w:rPr>
      </w:pPr>
    </w:p>
    <w:p w14:paraId="446ABE1E" w14:textId="77777777" w:rsidR="003419DC" w:rsidRPr="00BD026A" w:rsidRDefault="003419DC" w:rsidP="003419DC">
      <w:pPr>
        <w:rPr>
          <w:b/>
          <w:szCs w:val="24"/>
        </w:rPr>
      </w:pPr>
      <w:r w:rsidRPr="00BD026A">
        <w:rPr>
          <w:b/>
          <w:szCs w:val="24"/>
        </w:rPr>
        <w:t xml:space="preserve">Podmínky účasti ve výběrovém řízení: </w:t>
      </w:r>
    </w:p>
    <w:p w14:paraId="4E0C6ABA" w14:textId="77777777" w:rsidR="003419DC" w:rsidRPr="00BD026A" w:rsidRDefault="003419DC" w:rsidP="003419DC">
      <w:pPr>
        <w:rPr>
          <w:szCs w:val="24"/>
        </w:rPr>
      </w:pPr>
      <w:r w:rsidRPr="00BD026A">
        <w:rPr>
          <w:szCs w:val="24"/>
        </w:rPr>
        <w:t>Strukturovaný životopis</w:t>
      </w:r>
    </w:p>
    <w:p w14:paraId="4D6735A4" w14:textId="77777777" w:rsidR="003419DC" w:rsidRPr="00BD026A" w:rsidRDefault="003419DC" w:rsidP="003419DC">
      <w:pPr>
        <w:rPr>
          <w:szCs w:val="24"/>
        </w:rPr>
      </w:pPr>
      <w:r w:rsidRPr="00BD026A">
        <w:rPr>
          <w:szCs w:val="24"/>
        </w:rPr>
        <w:t>Motivační dopis</w:t>
      </w:r>
      <w:r w:rsidRPr="00BD026A">
        <w:rPr>
          <w:b/>
          <w:szCs w:val="24"/>
        </w:rPr>
        <w:t xml:space="preserve"> </w:t>
      </w:r>
    </w:p>
    <w:p w14:paraId="0B81A6C7" w14:textId="3378989C" w:rsidR="003419DC" w:rsidRDefault="00AC7153" w:rsidP="00AC7153">
      <w:r w:rsidRPr="00625E41">
        <w:t xml:space="preserve">Přihlášky je možné posílat na výše uvedené e-mailové adresy, nebo na podatelnu ÚSKVBL, Hudcova 56a, 62100 Brno, e-mail: </w:t>
      </w:r>
      <w:hyperlink r:id="rId8" w:history="1">
        <w:r w:rsidRPr="00625E41">
          <w:rPr>
            <w:rStyle w:val="Hypertextovodkaz"/>
          </w:rPr>
          <w:t>uskvbl@uskvbl.cz</w:t>
        </w:r>
      </w:hyperlink>
      <w:r w:rsidRPr="00625E41">
        <w:t xml:space="preserve"> </w:t>
      </w:r>
      <w:r w:rsidR="004E7BE1">
        <w:t xml:space="preserve"> </w:t>
      </w:r>
      <w:r w:rsidRPr="00625E41">
        <w:t xml:space="preserve">do </w:t>
      </w:r>
      <w:r w:rsidR="001E0ACA">
        <w:t>7</w:t>
      </w:r>
      <w:r w:rsidRPr="00625E41">
        <w:t xml:space="preserve">. </w:t>
      </w:r>
      <w:r w:rsidR="001E0ACA">
        <w:t>srp</w:t>
      </w:r>
      <w:r w:rsidR="00163111">
        <w:t>na</w:t>
      </w:r>
      <w:r w:rsidR="00B57BDA">
        <w:t xml:space="preserve"> 202</w:t>
      </w:r>
      <w:r w:rsidR="001E0ACA">
        <w:t>6</w:t>
      </w:r>
      <w:r w:rsidR="00B57BDA">
        <w:t>.</w:t>
      </w:r>
    </w:p>
    <w:p w14:paraId="07E7DDBD" w14:textId="77777777" w:rsidR="00135D24" w:rsidRDefault="00135D24" w:rsidP="00AC7153"/>
    <w:p w14:paraId="65324D09" w14:textId="77777777" w:rsidR="00135D24" w:rsidRPr="00BD026A" w:rsidRDefault="00135D24" w:rsidP="00135D24">
      <w:pPr>
        <w:jc w:val="both"/>
      </w:pPr>
      <w:r>
        <w:t>Informujeme Vás, že v rámci výběrového řízení bude ÚSKVBL zpracovávat osobní údaje za účelem výběru vhodného zaměstnance a sjednání pracovní smlouvy na pozici laborant. Vaše osobní údaje bud</w:t>
      </w:r>
      <w:r w:rsidR="00F227D4">
        <w:t>ou</w:t>
      </w:r>
      <w:r>
        <w:t xml:space="preserve"> zpracová</w:t>
      </w:r>
      <w:r w:rsidR="00F227D4">
        <w:t>ny</w:t>
      </w:r>
      <w:r>
        <w:t xml:space="preserve"> pouze v rozsahu nezbytném pro provedení opatření zahrnující vzájemná jednání a vyhodnocení ze strany naší organizace před sjednáním pracovní smlouvy. Mezi tyto zpracovávané osobní údaje patří jméno a příjmení, datum narození, bydliště, e-mailová adresa, vzdělání a dosavadní </w:t>
      </w:r>
      <w:r w:rsidR="00F227D4">
        <w:t>pracovní zkušenosti. Vaše osobní údaje budou zpracovány pouze po dobu výběrového řízení, které jistě nepřekročí 3 měsíce. Při zpracování Vašich osobních údajů bude zabezpečena jejich ochrana a nebudou předávány žádné jiné právnické ani fyzické osobě. V souladu s příslušnými předpisy Vás dále informujeme, že máte právo na přístup ke svým osobním údajům u naší organizace, dále máte právo požadovat opravu, výmaz nebo omezení zpracování Vašich osobních údajů. S případnou stížností je možné se obrátit na státní dozorový úřad pro oblast ochrany osobních údajů, kterým je Úřad pro ochranu osobních údajů (</w:t>
      </w:r>
      <w:hyperlink r:id="rId9" w:history="1">
        <w:r w:rsidR="00F227D4" w:rsidRPr="00F26A16">
          <w:rPr>
            <w:rStyle w:val="Hypertextovodkaz"/>
          </w:rPr>
          <w:t>www.uoou.cz</w:t>
        </w:r>
      </w:hyperlink>
      <w:r w:rsidR="00F227D4">
        <w:t>).</w:t>
      </w:r>
    </w:p>
    <w:p w14:paraId="55C24702" w14:textId="77777777" w:rsidR="00415C55" w:rsidRPr="00BD026A" w:rsidRDefault="00415C55" w:rsidP="003419DC"/>
    <w:sectPr w:rsidR="00415C55" w:rsidRPr="00BD026A" w:rsidSect="00370247">
      <w:headerReference w:type="default" r:id="rId10"/>
      <w:footerReference w:type="default" r:id="rId11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36AE4A" w14:textId="77777777" w:rsidR="002B561E" w:rsidRDefault="002B561E" w:rsidP="006E6F60">
      <w:pPr>
        <w:spacing w:after="0" w:line="240" w:lineRule="auto"/>
      </w:pPr>
      <w:r>
        <w:separator/>
      </w:r>
    </w:p>
  </w:endnote>
  <w:endnote w:type="continuationSeparator" w:id="0">
    <w:p w14:paraId="64C754ED" w14:textId="77777777" w:rsidR="002B561E" w:rsidRDefault="002B561E" w:rsidP="006E6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F1E07" w14:textId="77777777" w:rsidR="008B34AC" w:rsidRDefault="00354368">
    <w:pPr>
      <w:pStyle w:val="Zpa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E15FFC7" wp14:editId="5D0273FF">
              <wp:simplePos x="0" y="0"/>
              <wp:positionH relativeFrom="column">
                <wp:posOffset>-509905</wp:posOffset>
              </wp:positionH>
              <wp:positionV relativeFrom="paragraph">
                <wp:posOffset>90170</wp:posOffset>
              </wp:positionV>
              <wp:extent cx="6734175" cy="0"/>
              <wp:effectExtent l="0" t="19050" r="9525" b="19050"/>
              <wp:wrapNone/>
              <wp:docPr id="19" name="Skupina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75" cy="0"/>
                        <a:chOff x="0" y="0"/>
                        <a:chExt cx="6734175" cy="0"/>
                      </a:xfrm>
                    </wpg:grpSpPr>
                    <wps:wsp>
                      <wps:cNvPr id="20" name="Přímá spojnice 20"/>
                      <wps:cNvCnPr/>
                      <wps:spPr>
                        <a:xfrm>
                          <a:off x="0" y="0"/>
                          <a:ext cx="22371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567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4" name="Přímá spojnice 24"/>
                      <wps:cNvCnPr/>
                      <wps:spPr>
                        <a:xfrm>
                          <a:off x="2228850" y="0"/>
                          <a:ext cx="23063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7C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5" name="Přímá spojnice 25"/>
                      <wps:cNvCnPr/>
                      <wps:spPr>
                        <a:xfrm>
                          <a:off x="4533900" y="0"/>
                          <a:ext cx="22002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7D7A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8136578" id="Skupina 19" o:spid="_x0000_s1026" style="position:absolute;margin-left:-40.15pt;margin-top:7.1pt;width:530.25pt;height:0;z-index:251686912" coordsize="673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">
              <v:line id="Přímá spojnice 20" o:spid="_x0000_s1027" style="position:absolute;visibility:visible;mso-wrap-style:square" from="0,0" to="2237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" strokecolor="#005670" strokeweight="2.25pt"/>
              <v:line id="Přímá spojnice 24" o:spid="_x0000_s1028" style="position:absolute;visibility:visible;mso-wrap-style:square" from="22288,0" to="4535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" strokecolor="#0077c8" strokeweight="2.25pt"/>
              <v:line id="Přímá spojnice 25" o:spid="_x0000_s1029" style="position:absolute;visibility:visible;mso-wrap-style:square" from="45339,0" to="6734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" strokecolor="#47d7ac" strokeweight="2.25pt"/>
            </v:group>
          </w:pict>
        </mc:Fallback>
      </mc:AlternateContent>
    </w:r>
    <w:r w:rsidR="00133FE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228DD78" wp14:editId="34C52AA6">
              <wp:simplePos x="0" y="0"/>
              <wp:positionH relativeFrom="column">
                <wp:posOffset>-557530</wp:posOffset>
              </wp:positionH>
              <wp:positionV relativeFrom="paragraph">
                <wp:posOffset>80645</wp:posOffset>
              </wp:positionV>
              <wp:extent cx="1657350" cy="685800"/>
              <wp:effectExtent l="0" t="0" r="0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6AF771" w14:textId="77777777" w:rsidR="007B5C24" w:rsidRDefault="007B5C24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08C38EC7" wp14:editId="514921B0">
                                <wp:extent cx="1495238" cy="533333"/>
                                <wp:effectExtent l="0" t="0" r="0" b="635"/>
                                <wp:docPr id="8" name="Obrázek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e-mal_logo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95238" cy="53333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8DD7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9pt;margin-top:6.35pt;width:130.5pt;height:5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" filled="f" stroked="f">
              <v:textbox>
                <w:txbxContent>
                  <w:p w14:paraId="456AF771" w14:textId="77777777" w:rsidR="007B5C24" w:rsidRDefault="007B5C24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08C38EC7" wp14:editId="514921B0">
                          <wp:extent cx="1495238" cy="533333"/>
                          <wp:effectExtent l="0" t="0" r="0" b="635"/>
                          <wp:docPr id="8" name="Obrázek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e-mal_logo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95238" cy="53333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133FE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B01E4EB" wp14:editId="62B7D134">
              <wp:simplePos x="0" y="0"/>
              <wp:positionH relativeFrom="column">
                <wp:posOffset>5078730</wp:posOffset>
              </wp:positionH>
              <wp:positionV relativeFrom="paragraph">
                <wp:posOffset>62230</wp:posOffset>
              </wp:positionV>
              <wp:extent cx="1285875" cy="428625"/>
              <wp:effectExtent l="0" t="0" r="0" b="0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5875" cy="428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523BA2" w14:textId="77777777" w:rsidR="00212796" w:rsidRPr="006B2128" w:rsidRDefault="00212796" w:rsidP="00212796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6B2128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31229641/0710</w:t>
                          </w:r>
                        </w:p>
                        <w:p w14:paraId="01C6789E" w14:textId="77777777" w:rsidR="00212796" w:rsidRPr="006B2128" w:rsidRDefault="00212796" w:rsidP="00212796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6B2128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35-31229641/0710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1E4EB" id="_x0000_s1028" type="#_x0000_t202" style="position:absolute;margin-left:399.9pt;margin-top:4.9pt;width:101.25pt;height:33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" filled="f" stroked="f">
              <v:textbox>
                <w:txbxContent>
                  <w:p w14:paraId="24523BA2" w14:textId="77777777" w:rsidR="00212796" w:rsidRPr="006B2128" w:rsidRDefault="00212796" w:rsidP="00212796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6B2128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31229641/0710</w:t>
                    </w:r>
                  </w:p>
                  <w:p w14:paraId="01C6789E" w14:textId="77777777" w:rsidR="00212796" w:rsidRPr="006B2128" w:rsidRDefault="00212796" w:rsidP="00212796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6B2128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35-31229641/0710</w:t>
                    </w:r>
                  </w:p>
                </w:txbxContent>
              </v:textbox>
            </v:shape>
          </w:pict>
        </mc:Fallback>
      </mc:AlternateContent>
    </w:r>
    <w:r w:rsidR="00A72241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0E19CD2" wp14:editId="2A49F178">
              <wp:simplePos x="0" y="0"/>
              <wp:positionH relativeFrom="column">
                <wp:posOffset>-509905</wp:posOffset>
              </wp:positionH>
              <wp:positionV relativeFrom="paragraph">
                <wp:posOffset>80645</wp:posOffset>
              </wp:positionV>
              <wp:extent cx="6734175" cy="0"/>
              <wp:effectExtent l="0" t="0" r="9525" b="19050"/>
              <wp:wrapNone/>
              <wp:docPr id="15" name="Přímá spojnic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17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E7623C" id="Přímá spojnice 1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15pt,6.35pt" to="490.1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" strokecolor="black [3213]" strokeweight="1pt"/>
          </w:pict>
        </mc:Fallback>
      </mc:AlternateContent>
    </w:r>
    <w:r w:rsidR="007B5C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1C13F83" wp14:editId="1DAE8A44">
              <wp:simplePos x="0" y="0"/>
              <wp:positionH relativeFrom="column">
                <wp:posOffset>2480945</wp:posOffset>
              </wp:positionH>
              <wp:positionV relativeFrom="paragraph">
                <wp:posOffset>61595</wp:posOffset>
              </wp:positionV>
              <wp:extent cx="1590675" cy="495300"/>
              <wp:effectExtent l="0" t="0" r="0" b="0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0675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28A586" w14:textId="77777777" w:rsidR="008B34AC" w:rsidRPr="007B5C24" w:rsidRDefault="008B34AC" w:rsidP="008B34AC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7B5C24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+420 541 518 210</w:t>
                          </w:r>
                        </w:p>
                        <w:p w14:paraId="4262EA9C" w14:textId="77777777" w:rsidR="008B34AC" w:rsidRPr="007B5C24" w:rsidRDefault="007B5C24" w:rsidP="008B34AC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Datová schránka: ra7aipu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C13F83" id="_x0000_s1029" type="#_x0000_t202" style="position:absolute;margin-left:195.35pt;margin-top:4.85pt;width:125.2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" filled="f" stroked="f">
              <v:textbox>
                <w:txbxContent>
                  <w:p w14:paraId="5028A586" w14:textId="77777777" w:rsidR="008B34AC" w:rsidRPr="007B5C24" w:rsidRDefault="008B34AC" w:rsidP="008B34AC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7B5C24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+420 541 518 210</w:t>
                    </w:r>
                  </w:p>
                  <w:p w14:paraId="4262EA9C" w14:textId="77777777" w:rsidR="008B34AC" w:rsidRPr="007B5C24" w:rsidRDefault="007B5C24" w:rsidP="008B34AC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Datová schránka: ra7aipu</w:t>
                    </w:r>
                  </w:p>
                </w:txbxContent>
              </v:textbox>
            </v:shape>
          </w:pict>
        </mc:Fallback>
      </mc:AlternateContent>
    </w:r>
    <w:r w:rsidR="007B5C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BFB07FA" wp14:editId="786DE147">
              <wp:simplePos x="0" y="0"/>
              <wp:positionH relativeFrom="column">
                <wp:posOffset>3957955</wp:posOffset>
              </wp:positionH>
              <wp:positionV relativeFrom="paragraph">
                <wp:posOffset>61595</wp:posOffset>
              </wp:positionV>
              <wp:extent cx="1171575" cy="428625"/>
              <wp:effectExtent l="0" t="0" r="0" b="0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1575" cy="428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6B751F" w14:textId="77777777" w:rsidR="008B34AC" w:rsidRPr="007B5C24" w:rsidRDefault="008B34AC" w:rsidP="008B34AC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7B5C24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uskvbl@uskvbl.cz</w:t>
                          </w:r>
                        </w:p>
                        <w:p w14:paraId="3F78DF35" w14:textId="77777777" w:rsidR="008B34AC" w:rsidRPr="007B5C24" w:rsidRDefault="008B34AC" w:rsidP="008B34AC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7B5C24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www.uskvbl.cz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FB07FA" id="_x0000_s1030" type="#_x0000_t202" style="position:absolute;margin-left:311.65pt;margin-top:4.85pt;width:92.2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" filled="f" stroked="f">
              <v:textbox>
                <w:txbxContent>
                  <w:p w14:paraId="126B751F" w14:textId="77777777" w:rsidR="008B34AC" w:rsidRPr="007B5C24" w:rsidRDefault="008B34AC" w:rsidP="008B34AC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7B5C24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uskvbl@uskvbl.cz</w:t>
                    </w:r>
                  </w:p>
                  <w:p w14:paraId="3F78DF35" w14:textId="77777777" w:rsidR="008B34AC" w:rsidRPr="007B5C24" w:rsidRDefault="008B34AC" w:rsidP="008B34AC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7B5C24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www.uskvbl.cz</w:t>
                    </w:r>
                  </w:p>
                </w:txbxContent>
              </v:textbox>
            </v:shape>
          </w:pict>
        </mc:Fallback>
      </mc:AlternateContent>
    </w:r>
    <w:r w:rsidR="007B5C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A684A5E" wp14:editId="7DF9CF70">
              <wp:simplePos x="0" y="0"/>
              <wp:positionH relativeFrom="column">
                <wp:posOffset>5059680</wp:posOffset>
              </wp:positionH>
              <wp:positionV relativeFrom="paragraph">
                <wp:posOffset>90805</wp:posOffset>
              </wp:positionV>
              <wp:extent cx="0" cy="133350"/>
              <wp:effectExtent l="0" t="0" r="19050" b="1905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335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7AD7234" id="Přímá spojnice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8.4pt,7.15pt" to="398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" strokecolor="black [3213]" strokeweight="1pt"/>
          </w:pict>
        </mc:Fallback>
      </mc:AlternateContent>
    </w:r>
    <w:r w:rsidR="007B5C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97ECFA" wp14:editId="266B253D">
              <wp:simplePos x="0" y="0"/>
              <wp:positionH relativeFrom="column">
                <wp:posOffset>3945255</wp:posOffset>
              </wp:positionH>
              <wp:positionV relativeFrom="paragraph">
                <wp:posOffset>90805</wp:posOffset>
              </wp:positionV>
              <wp:extent cx="0" cy="133350"/>
              <wp:effectExtent l="0" t="0" r="19050" b="19050"/>
              <wp:wrapNone/>
              <wp:docPr id="18" name="Přímá spojnic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335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35C2C9" id="Přímá spojnice 1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0.65pt,7.15pt" to="310.6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" strokecolor="black [3213]" strokeweight="1pt"/>
          </w:pict>
        </mc:Fallback>
      </mc:AlternateContent>
    </w:r>
    <w:r w:rsidR="007B5C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78056B8" wp14:editId="118BCE94">
              <wp:simplePos x="0" y="0"/>
              <wp:positionH relativeFrom="column">
                <wp:posOffset>1087755</wp:posOffset>
              </wp:positionH>
              <wp:positionV relativeFrom="paragraph">
                <wp:posOffset>62230</wp:posOffset>
              </wp:positionV>
              <wp:extent cx="1476375" cy="657225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6375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8F3D49" w14:textId="77777777" w:rsidR="00792162" w:rsidRPr="007B5C24" w:rsidRDefault="008B34AC" w:rsidP="008B34AC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7B5C24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Hudcova </w:t>
                          </w:r>
                          <w:r w:rsidR="006B2128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56a</w:t>
                          </w:r>
                        </w:p>
                        <w:p w14:paraId="412F0318" w14:textId="77777777" w:rsidR="008B34AC" w:rsidRPr="007B5C24" w:rsidRDefault="008B34AC" w:rsidP="008B34AC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7B5C24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621 00 Brno-Medlánky</w:t>
                          </w:r>
                        </w:p>
                        <w:p w14:paraId="43968703" w14:textId="77777777" w:rsidR="008B34AC" w:rsidRPr="007B5C24" w:rsidRDefault="008B34AC" w:rsidP="008B34AC">
                          <w:pPr>
                            <w:spacing w:after="0" w:line="240" w:lineRule="auto"/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7B5C24">
                            <w:rPr>
                              <w:rFonts w:cstheme="minorHAnsi"/>
                              <w:color w:val="808080" w:themeColor="background1" w:themeShade="80"/>
                              <w:sz w:val="20"/>
                              <w:szCs w:val="20"/>
                            </w:rPr>
                            <w:t>Česká republika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8056B8" id="_x0000_s1031" type="#_x0000_t202" style="position:absolute;margin-left:85.65pt;margin-top:4.9pt;width:116.2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" filled="f" stroked="f">
              <v:textbox>
                <w:txbxContent>
                  <w:p w14:paraId="7B8F3D49" w14:textId="77777777" w:rsidR="00792162" w:rsidRPr="007B5C24" w:rsidRDefault="008B34AC" w:rsidP="008B34AC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7B5C24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 xml:space="preserve">Hudcova </w:t>
                    </w:r>
                    <w:r w:rsidR="006B2128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56a</w:t>
                    </w:r>
                  </w:p>
                  <w:p w14:paraId="412F0318" w14:textId="77777777" w:rsidR="008B34AC" w:rsidRPr="007B5C24" w:rsidRDefault="008B34AC" w:rsidP="008B34AC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7B5C24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621 00 Brno-Medlánky</w:t>
                    </w:r>
                  </w:p>
                  <w:p w14:paraId="43968703" w14:textId="77777777" w:rsidR="008B34AC" w:rsidRPr="007B5C24" w:rsidRDefault="008B34AC" w:rsidP="008B34AC">
                    <w:pPr>
                      <w:spacing w:after="0" w:line="240" w:lineRule="auto"/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7B5C24">
                      <w:rPr>
                        <w:rFonts w:cstheme="minorHAnsi"/>
                        <w:color w:val="808080" w:themeColor="background1" w:themeShade="80"/>
                        <w:sz w:val="20"/>
                        <w:szCs w:val="20"/>
                      </w:rPr>
                      <w:t>Česká republika</w:t>
                    </w:r>
                  </w:p>
                </w:txbxContent>
              </v:textbox>
            </v:shape>
          </w:pict>
        </mc:Fallback>
      </mc:AlternateContent>
    </w:r>
    <w:r w:rsidR="007B5C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80AF73" wp14:editId="52D7A4A5">
              <wp:simplePos x="0" y="0"/>
              <wp:positionH relativeFrom="column">
                <wp:posOffset>2468880</wp:posOffset>
              </wp:positionH>
              <wp:positionV relativeFrom="paragraph">
                <wp:posOffset>90805</wp:posOffset>
              </wp:positionV>
              <wp:extent cx="0" cy="133350"/>
              <wp:effectExtent l="0" t="0" r="19050" b="19050"/>
              <wp:wrapNone/>
              <wp:docPr id="17" name="Přímá spojnic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335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E1C2E9" id="Přímá spojnice 1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4pt,7.15pt" to="194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" strokecolor="black [3213]" strokeweight="1pt"/>
          </w:pict>
        </mc:Fallback>
      </mc:AlternateContent>
    </w:r>
    <w:r w:rsidR="007B5C24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5D42DED" wp14:editId="27F2AABA">
              <wp:simplePos x="0" y="0"/>
              <wp:positionH relativeFrom="column">
                <wp:posOffset>1097280</wp:posOffset>
              </wp:positionH>
              <wp:positionV relativeFrom="paragraph">
                <wp:posOffset>90805</wp:posOffset>
              </wp:positionV>
              <wp:extent cx="0" cy="133350"/>
              <wp:effectExtent l="0" t="0" r="19050" b="19050"/>
              <wp:wrapNone/>
              <wp:docPr id="16" name="Přímá spojnic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3335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AF1AC5B" id="Přímá spojnice 16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4pt,7.15pt" to="86.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" strokecolor="black [3213]" strokeweight="1pt"/>
          </w:pict>
        </mc:Fallback>
      </mc:AlternateContent>
    </w:r>
  </w:p>
  <w:p w14:paraId="03EFB981" w14:textId="77777777" w:rsidR="008B34AC" w:rsidRDefault="008B34AC">
    <w:pPr>
      <w:pStyle w:val="Zpat"/>
    </w:pPr>
  </w:p>
  <w:p w14:paraId="1EAC3DDE" w14:textId="77777777" w:rsidR="006E6F60" w:rsidRDefault="007B5C24" w:rsidP="007B5C24">
    <w:pPr>
      <w:pStyle w:val="Zpat"/>
      <w:tabs>
        <w:tab w:val="clear" w:pos="9072"/>
      </w:tabs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38C5BF1" wp14:editId="5AAFF322">
              <wp:simplePos x="0" y="0"/>
              <wp:positionH relativeFrom="column">
                <wp:posOffset>5500370</wp:posOffset>
              </wp:positionH>
              <wp:positionV relativeFrom="paragraph">
                <wp:posOffset>177800</wp:posOffset>
              </wp:positionV>
              <wp:extent cx="790575" cy="257175"/>
              <wp:effectExtent l="0" t="0" r="0" b="0"/>
              <wp:wrapNone/>
              <wp:docPr id="1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0575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EC10DE" w14:textId="77777777" w:rsidR="007B5C24" w:rsidRPr="007B5C24" w:rsidRDefault="007B5C24">
                          <w:pPr>
                            <w:rPr>
                              <w:rFonts w:cstheme="minorHAnsi"/>
                            </w:rPr>
                          </w:pPr>
                          <w:r w:rsidRPr="007B5C24">
                            <w:rPr>
                              <w:rFonts w:cstheme="minorHAnsi"/>
                            </w:rPr>
                            <w:fldChar w:fldCharType="begin"/>
                          </w:r>
                          <w:r w:rsidRPr="007B5C24">
                            <w:rPr>
                              <w:rFonts w:cstheme="minorHAnsi"/>
                            </w:rPr>
                            <w:instrText>PAGE  \* Arabic  \* MERGEFORMAT</w:instrText>
                          </w:r>
                          <w:r w:rsidRPr="007B5C24">
                            <w:rPr>
                              <w:rFonts w:cstheme="minorHAnsi"/>
                            </w:rPr>
                            <w:fldChar w:fldCharType="separate"/>
                          </w:r>
                          <w:r w:rsidR="009A5D0E">
                            <w:rPr>
                              <w:rFonts w:cstheme="minorHAnsi"/>
                              <w:noProof/>
                            </w:rPr>
                            <w:t>2</w:t>
                          </w:r>
                          <w:r w:rsidRPr="007B5C24">
                            <w:rPr>
                              <w:rFonts w:cstheme="minorHAnsi"/>
                            </w:rPr>
                            <w:fldChar w:fldCharType="end"/>
                          </w:r>
                          <w:r w:rsidRPr="007B5C24">
                            <w:rPr>
                              <w:rFonts w:cstheme="minorHAnsi"/>
                            </w:rPr>
                            <w:t xml:space="preserve"> / </w:t>
                          </w:r>
                          <w:r w:rsidRPr="007B5C24">
                            <w:rPr>
                              <w:rFonts w:cstheme="minorHAnsi"/>
                            </w:rPr>
                            <w:fldChar w:fldCharType="begin"/>
                          </w:r>
                          <w:r w:rsidRPr="007B5C24">
                            <w:rPr>
                              <w:rFonts w:cstheme="minorHAnsi"/>
                            </w:rPr>
                            <w:instrText>NUMPAGES  \* Arabic  \* MERGEFORMAT</w:instrText>
                          </w:r>
                          <w:r w:rsidRPr="007B5C24">
                            <w:rPr>
                              <w:rFonts w:cstheme="minorHAnsi"/>
                            </w:rPr>
                            <w:fldChar w:fldCharType="separate"/>
                          </w:r>
                          <w:r w:rsidR="009A5D0E">
                            <w:rPr>
                              <w:rFonts w:cstheme="minorHAnsi"/>
                              <w:noProof/>
                            </w:rPr>
                            <w:t>2</w:t>
                          </w:r>
                          <w:r w:rsidRPr="007B5C24">
                            <w:rPr>
                              <w:rFonts w:cs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8C5BF1" id="_x0000_s1032" type="#_x0000_t202" style="position:absolute;margin-left:433.1pt;margin-top:14pt;width:62.25pt;height:20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" filled="f" stroked="f">
              <v:textbox>
                <w:txbxContent>
                  <w:p w14:paraId="51EC10DE" w14:textId="77777777" w:rsidR="007B5C24" w:rsidRPr="007B5C24" w:rsidRDefault="007B5C24">
                    <w:pPr>
                      <w:rPr>
                        <w:rFonts w:cstheme="minorHAnsi"/>
                      </w:rPr>
                    </w:pPr>
                    <w:r w:rsidRPr="007B5C24">
                      <w:rPr>
                        <w:rFonts w:cstheme="minorHAnsi"/>
                      </w:rPr>
                      <w:fldChar w:fldCharType="begin"/>
                    </w:r>
                    <w:r w:rsidRPr="007B5C24">
                      <w:rPr>
                        <w:rFonts w:cstheme="minorHAnsi"/>
                      </w:rPr>
                      <w:instrText>PAGE  \* Arabic  \* MERGEFORMAT</w:instrText>
                    </w:r>
                    <w:r w:rsidRPr="007B5C24">
                      <w:rPr>
                        <w:rFonts w:cstheme="minorHAnsi"/>
                      </w:rPr>
                      <w:fldChar w:fldCharType="separate"/>
                    </w:r>
                    <w:r w:rsidR="009A5D0E">
                      <w:rPr>
                        <w:rFonts w:cstheme="minorHAnsi"/>
                        <w:noProof/>
                      </w:rPr>
                      <w:t>2</w:t>
                    </w:r>
                    <w:r w:rsidRPr="007B5C24">
                      <w:rPr>
                        <w:rFonts w:cstheme="minorHAnsi"/>
                      </w:rPr>
                      <w:fldChar w:fldCharType="end"/>
                    </w:r>
                    <w:r w:rsidRPr="007B5C24">
                      <w:rPr>
                        <w:rFonts w:cstheme="minorHAnsi"/>
                      </w:rPr>
                      <w:t xml:space="preserve"> / </w:t>
                    </w:r>
                    <w:r w:rsidRPr="007B5C24">
                      <w:rPr>
                        <w:rFonts w:cstheme="minorHAnsi"/>
                      </w:rPr>
                      <w:fldChar w:fldCharType="begin"/>
                    </w:r>
                    <w:r w:rsidRPr="007B5C24">
                      <w:rPr>
                        <w:rFonts w:cstheme="minorHAnsi"/>
                      </w:rPr>
                      <w:instrText>NUMPAGES  \* Arabic  \* MERGEFORMAT</w:instrText>
                    </w:r>
                    <w:r w:rsidRPr="007B5C24">
                      <w:rPr>
                        <w:rFonts w:cstheme="minorHAnsi"/>
                      </w:rPr>
                      <w:fldChar w:fldCharType="separate"/>
                    </w:r>
                    <w:r w:rsidR="009A5D0E">
                      <w:rPr>
                        <w:rFonts w:cstheme="minorHAnsi"/>
                        <w:noProof/>
                      </w:rPr>
                      <w:t>2</w:t>
                    </w:r>
                    <w:r w:rsidRPr="007B5C24">
                      <w:rPr>
                        <w:rFonts w:cstheme="minorHAnsi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5BB8E" w14:textId="77777777" w:rsidR="002B561E" w:rsidRDefault="002B561E" w:rsidP="006E6F60">
      <w:pPr>
        <w:spacing w:after="0" w:line="240" w:lineRule="auto"/>
      </w:pPr>
      <w:r>
        <w:separator/>
      </w:r>
    </w:p>
  </w:footnote>
  <w:footnote w:type="continuationSeparator" w:id="0">
    <w:p w14:paraId="2563452B" w14:textId="77777777" w:rsidR="002B561E" w:rsidRDefault="002B561E" w:rsidP="006E6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095EF" w14:textId="77777777" w:rsidR="00792162" w:rsidRDefault="00792162" w:rsidP="006E6F60"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94197B8" wp14:editId="2466474F">
              <wp:simplePos x="0" y="0"/>
              <wp:positionH relativeFrom="column">
                <wp:posOffset>-596265</wp:posOffset>
              </wp:positionH>
              <wp:positionV relativeFrom="paragraph">
                <wp:posOffset>-239395</wp:posOffset>
              </wp:positionV>
              <wp:extent cx="2697480" cy="795655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7480" cy="7956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0F3D3D" w14:textId="77777777" w:rsidR="00792162" w:rsidRDefault="00370247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2F133BC9" wp14:editId="0FE96B3C">
                                <wp:extent cx="1666324" cy="666750"/>
                                <wp:effectExtent l="0" t="0" r="0" b="0"/>
                                <wp:docPr id="2" name="Obrázek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1_1_uskvbl_logo-základní_varianta _vertikální_s_popiskem_barevná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69363" cy="66796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4197B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46.95pt;margin-top:-18.85pt;width:212.4pt;height:62.65pt;z-index:2516695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" filled="f" stroked="f">
              <v:textbox style="mso-fit-shape-to-text:t">
                <w:txbxContent>
                  <w:p w14:paraId="2B0F3D3D" w14:textId="77777777" w:rsidR="00792162" w:rsidRDefault="00370247">
                    <w:r>
                      <w:rPr>
                        <w:noProof/>
                        <w:lang w:eastAsia="cs-CZ"/>
                      </w:rPr>
                      <w:drawing>
                        <wp:inline distT="0" distB="0" distL="0" distR="0" wp14:anchorId="2F133BC9" wp14:editId="0FE96B3C">
                          <wp:extent cx="1666324" cy="666750"/>
                          <wp:effectExtent l="0" t="0" r="0" b="0"/>
                          <wp:docPr id="2" name="Obrázek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1_1_uskvbl_logo-základní_varianta _vertikální_s_popiskem_barevná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69363" cy="66796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034CF44" w14:textId="77777777" w:rsidR="006E6F60" w:rsidRDefault="00354368" w:rsidP="00354368"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2CA76E6" wp14:editId="2C3FF6D3">
              <wp:simplePos x="0" y="0"/>
              <wp:positionH relativeFrom="column">
                <wp:posOffset>-509905</wp:posOffset>
              </wp:positionH>
              <wp:positionV relativeFrom="paragraph">
                <wp:posOffset>160020</wp:posOffset>
              </wp:positionV>
              <wp:extent cx="6734175" cy="0"/>
              <wp:effectExtent l="0" t="19050" r="9525" b="19050"/>
              <wp:wrapNone/>
              <wp:docPr id="14" name="Skupin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75" cy="0"/>
                        <a:chOff x="0" y="0"/>
                        <a:chExt cx="6734175" cy="0"/>
                      </a:xfrm>
                    </wpg:grpSpPr>
                    <wps:wsp>
                      <wps:cNvPr id="3" name="Přímá spojnice 3"/>
                      <wps:cNvCnPr/>
                      <wps:spPr>
                        <a:xfrm>
                          <a:off x="0" y="0"/>
                          <a:ext cx="22371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567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5" name="Přímá spojnice 5"/>
                      <wps:cNvCnPr/>
                      <wps:spPr>
                        <a:xfrm>
                          <a:off x="2228850" y="0"/>
                          <a:ext cx="230632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77C8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Přímá spojnice 12"/>
                      <wps:cNvCnPr/>
                      <wps:spPr>
                        <a:xfrm>
                          <a:off x="4533900" y="0"/>
                          <a:ext cx="22002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47D7A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BE55D50" id="Skupina 14" o:spid="_x0000_s1026" style="position:absolute;margin-left:-40.15pt;margin-top:12.6pt;width:530.25pt;height:0;z-index:251684864" coordsize="673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">
              <v:line id="Přímá spojnice 3" o:spid="_x0000_s1027" style="position:absolute;visibility:visible;mso-wrap-style:square" from="0,0" to="2237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" strokecolor="#005670" strokeweight="2.25pt"/>
              <v:line id="Přímá spojnice 5" o:spid="_x0000_s1028" style="position:absolute;visibility:visible;mso-wrap-style:square" from="22288,0" to="4535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" strokecolor="#0077c8" strokeweight="2.25pt"/>
              <v:line id="Přímá spojnice 12" o:spid="_x0000_s1029" style="position:absolute;visibility:visible;mso-wrap-style:square" from="45339,0" to="6734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" strokecolor="#47d7ac" strokeweight="2.25pt"/>
            </v:group>
          </w:pict>
        </mc:Fallback>
      </mc:AlternateContent>
    </w:r>
    <w:r w:rsidR="0037024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CECC902" wp14:editId="12E81FBB">
              <wp:simplePos x="0" y="0"/>
              <wp:positionH relativeFrom="column">
                <wp:posOffset>-509905</wp:posOffset>
              </wp:positionH>
              <wp:positionV relativeFrom="paragraph">
                <wp:posOffset>160020</wp:posOffset>
              </wp:positionV>
              <wp:extent cx="6734175" cy="0"/>
              <wp:effectExtent l="0" t="0" r="9525" b="1905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34175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5436BA" id="Přímá spojnice 11" o:spid="_x0000_s1026" style="position:absolute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0.15pt,12.6pt" to="490.1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" strokecolor="black [3213]" strokeweight="1pt"/>
          </w:pict>
        </mc:Fallback>
      </mc:AlternateContent>
    </w:r>
  </w:p>
  <w:p w14:paraId="0500043A" w14:textId="77777777" w:rsidR="006E6F60" w:rsidRDefault="006E6F6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5C"/>
    <w:rsid w:val="0001730E"/>
    <w:rsid w:val="00050478"/>
    <w:rsid w:val="00066AC3"/>
    <w:rsid w:val="00070C29"/>
    <w:rsid w:val="0009353C"/>
    <w:rsid w:val="000A3B38"/>
    <w:rsid w:val="000D1F5C"/>
    <w:rsid w:val="000D2DD7"/>
    <w:rsid w:val="000F677D"/>
    <w:rsid w:val="0011010F"/>
    <w:rsid w:val="00133FEE"/>
    <w:rsid w:val="00135D24"/>
    <w:rsid w:val="00154967"/>
    <w:rsid w:val="00156E7E"/>
    <w:rsid w:val="00163111"/>
    <w:rsid w:val="0016743B"/>
    <w:rsid w:val="00174E2C"/>
    <w:rsid w:val="001C4DC0"/>
    <w:rsid w:val="001E05A3"/>
    <w:rsid w:val="001E0ACA"/>
    <w:rsid w:val="001E64FF"/>
    <w:rsid w:val="001F2F11"/>
    <w:rsid w:val="00212796"/>
    <w:rsid w:val="00214748"/>
    <w:rsid w:val="00217B3E"/>
    <w:rsid w:val="00242F91"/>
    <w:rsid w:val="00245356"/>
    <w:rsid w:val="00271F2D"/>
    <w:rsid w:val="00280E76"/>
    <w:rsid w:val="002A2B0B"/>
    <w:rsid w:val="002B561E"/>
    <w:rsid w:val="002D147A"/>
    <w:rsid w:val="002E395D"/>
    <w:rsid w:val="0030685E"/>
    <w:rsid w:val="00322B80"/>
    <w:rsid w:val="003419DC"/>
    <w:rsid w:val="003421DB"/>
    <w:rsid w:val="00354368"/>
    <w:rsid w:val="00370247"/>
    <w:rsid w:val="003D48CA"/>
    <w:rsid w:val="003F3D47"/>
    <w:rsid w:val="00415C55"/>
    <w:rsid w:val="00427B3A"/>
    <w:rsid w:val="004444B6"/>
    <w:rsid w:val="00487088"/>
    <w:rsid w:val="004967FC"/>
    <w:rsid w:val="004A45FD"/>
    <w:rsid w:val="004C485B"/>
    <w:rsid w:val="004C60D9"/>
    <w:rsid w:val="004E7BE1"/>
    <w:rsid w:val="004F3497"/>
    <w:rsid w:val="004F6106"/>
    <w:rsid w:val="005801CC"/>
    <w:rsid w:val="00584138"/>
    <w:rsid w:val="005D6692"/>
    <w:rsid w:val="005E26F5"/>
    <w:rsid w:val="005E6AA7"/>
    <w:rsid w:val="005E6AC3"/>
    <w:rsid w:val="00633308"/>
    <w:rsid w:val="006423A1"/>
    <w:rsid w:val="0065282E"/>
    <w:rsid w:val="006804CA"/>
    <w:rsid w:val="006B2128"/>
    <w:rsid w:val="006B4A9B"/>
    <w:rsid w:val="006E6F60"/>
    <w:rsid w:val="00717222"/>
    <w:rsid w:val="0072224E"/>
    <w:rsid w:val="00751265"/>
    <w:rsid w:val="00792162"/>
    <w:rsid w:val="007979DE"/>
    <w:rsid w:val="007B5C24"/>
    <w:rsid w:val="007C37F9"/>
    <w:rsid w:val="007D4DA4"/>
    <w:rsid w:val="00802F41"/>
    <w:rsid w:val="008039EE"/>
    <w:rsid w:val="00816B0D"/>
    <w:rsid w:val="00846D76"/>
    <w:rsid w:val="00861F74"/>
    <w:rsid w:val="00872999"/>
    <w:rsid w:val="0089327E"/>
    <w:rsid w:val="008A2F0C"/>
    <w:rsid w:val="008B34AC"/>
    <w:rsid w:val="008F5422"/>
    <w:rsid w:val="00914C07"/>
    <w:rsid w:val="00971B2E"/>
    <w:rsid w:val="009A5D0E"/>
    <w:rsid w:val="009B69AF"/>
    <w:rsid w:val="009D167F"/>
    <w:rsid w:val="009D1CE4"/>
    <w:rsid w:val="009D3A0F"/>
    <w:rsid w:val="009D6D23"/>
    <w:rsid w:val="009F234A"/>
    <w:rsid w:val="00A16D50"/>
    <w:rsid w:val="00A322F0"/>
    <w:rsid w:val="00A3435E"/>
    <w:rsid w:val="00A35122"/>
    <w:rsid w:val="00A72241"/>
    <w:rsid w:val="00A76B98"/>
    <w:rsid w:val="00AA6F0E"/>
    <w:rsid w:val="00AC7153"/>
    <w:rsid w:val="00AD6244"/>
    <w:rsid w:val="00AF246D"/>
    <w:rsid w:val="00B00B87"/>
    <w:rsid w:val="00B14E29"/>
    <w:rsid w:val="00B57BDA"/>
    <w:rsid w:val="00B72414"/>
    <w:rsid w:val="00BA5487"/>
    <w:rsid w:val="00BB3227"/>
    <w:rsid w:val="00BD026A"/>
    <w:rsid w:val="00C27A69"/>
    <w:rsid w:val="00C326BD"/>
    <w:rsid w:val="00C50EA7"/>
    <w:rsid w:val="00D1286A"/>
    <w:rsid w:val="00D41A08"/>
    <w:rsid w:val="00D91933"/>
    <w:rsid w:val="00DB1D3F"/>
    <w:rsid w:val="00DC6761"/>
    <w:rsid w:val="00E14C50"/>
    <w:rsid w:val="00E14C7D"/>
    <w:rsid w:val="00E23ED5"/>
    <w:rsid w:val="00EC20E7"/>
    <w:rsid w:val="00EF5D46"/>
    <w:rsid w:val="00F06587"/>
    <w:rsid w:val="00F227D4"/>
    <w:rsid w:val="00F32D92"/>
    <w:rsid w:val="00F7490B"/>
    <w:rsid w:val="00F93B94"/>
    <w:rsid w:val="00FA1F07"/>
    <w:rsid w:val="00FD67F0"/>
    <w:rsid w:val="00FE7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178EA"/>
  <w15:docId w15:val="{A87749CA-EE35-4075-9857-39097D0C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3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4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E6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6F60"/>
  </w:style>
  <w:style w:type="paragraph" w:styleId="Zpat">
    <w:name w:val="footer"/>
    <w:basedOn w:val="Normln"/>
    <w:link w:val="ZpatChar"/>
    <w:uiPriority w:val="99"/>
    <w:unhideWhenUsed/>
    <w:rsid w:val="006E6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6F60"/>
  </w:style>
  <w:style w:type="character" w:styleId="Hypertextovodkaz">
    <w:name w:val="Hyperlink"/>
    <w:rsid w:val="00341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kvbl@uskvbl.cz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jtharova@uskvbl.cz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dlakova@uskvbl.cz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uoou.cz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Dokumentace%20SI\&#352;ablony%20Word\Obecn&#233;%20&#352;\&#250;&#345;edn&#237;%20dopis%20-%20&#269;esky_v3_180117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úřední dopis - česky_v3_180117.dotx</Template>
  <TotalTime>3</TotalTime>
  <Pages>1</Pages>
  <Words>457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Sedláková Hana</dc:creator>
  <cp:lastModifiedBy>Sedláková Hana</cp:lastModifiedBy>
  <cp:revision>5</cp:revision>
  <cp:lastPrinted>2026-07-31T10:10:00Z</cp:lastPrinted>
  <dcterms:created xsi:type="dcterms:W3CDTF">2026-07-30T13:33:00Z</dcterms:created>
  <dcterms:modified xsi:type="dcterms:W3CDTF">2026-07-31T10:10:00Z</dcterms:modified>
</cp:coreProperties>
</file>